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5277A" w14:textId="063541BB" w:rsidR="00BC65E0" w:rsidRDefault="00BC65E0" w:rsidP="00BC65E0">
      <w:pPr>
        <w:rPr>
          <w:b/>
          <w:bCs/>
          <w:u w:val="single"/>
        </w:rPr>
      </w:pPr>
      <w:r w:rsidRPr="00BC65E0">
        <w:rPr>
          <w:b/>
          <w:bCs/>
          <w:noProof/>
          <w:shd w:val="clear" w:color="auto" w:fill="D9D9D9" w:themeFill="background1" w:themeFillShade="D9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5A8B405" wp14:editId="6A355844">
                <wp:simplePos x="0" y="0"/>
                <wp:positionH relativeFrom="page">
                  <wp:posOffset>4422659</wp:posOffset>
                </wp:positionH>
                <wp:positionV relativeFrom="paragraph">
                  <wp:posOffset>-36022</wp:posOffset>
                </wp:positionV>
                <wp:extent cx="3054350" cy="91757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4350" cy="917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08"/>
                              <w:gridCol w:w="1462"/>
                              <w:gridCol w:w="1611"/>
                            </w:tblGrid>
                            <w:tr w:rsidR="006A4D51" w14:paraId="7F8B7FE1" w14:textId="77777777" w:rsidTr="00317103">
                              <w:trPr>
                                <w:trHeight w:val="720"/>
                              </w:trPr>
                              <w:tc>
                                <w:tcPr>
                                  <w:tcW w:w="4681" w:type="dxa"/>
                                  <w:gridSpan w:val="3"/>
                                  <w:tcBorders>
                                    <w:bottom w:val="nil"/>
                                  </w:tcBorders>
                                  <w:shd w:val="clear" w:color="auto" w:fill="E0E0E0"/>
                                </w:tcPr>
                                <w:p w14:paraId="1B88193F" w14:textId="77777777" w:rsidR="006A4D51" w:rsidRPr="00583AA4" w:rsidRDefault="006A4D51" w:rsidP="006A4D51">
                                  <w:pPr>
                                    <w:pStyle w:val="TableParagraph"/>
                                    <w:tabs>
                                      <w:tab w:val="left" w:pos="2471"/>
                                      <w:tab w:val="left" w:pos="3911"/>
                                    </w:tabs>
                                    <w:spacing w:before="32"/>
                                    <w:rPr>
                                      <w:position w:val="1"/>
                                      <w:sz w:val="18"/>
                                      <w:szCs w:val="18"/>
                                    </w:rPr>
                                  </w:pPr>
                                  <w:r w:rsidRPr="00C8054A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MDT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Use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C8054A">
                                    <w:rPr>
                                      <w:b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>Only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position w:val="1"/>
                                      <w:sz w:val="18"/>
                                      <w:szCs w:val="18"/>
                                    </w:rPr>
                                    <w:t xml:space="preserve">               Permit #: ______________</w:t>
                                  </w:r>
                                </w:p>
                                <w:p w14:paraId="4F3D58FB" w14:textId="070A5CC0" w:rsidR="006A4D51" w:rsidRPr="00C8054A" w:rsidRDefault="001163D5" w:rsidP="006A4D51">
                                  <w:pPr>
                                    <w:pStyle w:val="TableParagraph"/>
                                    <w:tabs>
                                      <w:tab w:val="left" w:pos="2496"/>
                                    </w:tabs>
                                    <w:spacing w:before="110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</w:rPr>
                                      <w:id w:val="-931041567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6A4D51" w:rsidRPr="00C8054A">
                                        <w:rPr>
                                          <w:rFonts w:ascii="MS Gothic" w:eastAsia="MS Gothic" w:hAnsi="MS Gothic" w:hint="eastAsia"/>
                                          <w:b/>
                                          <w:bCs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6A4D5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6A4D51">
                                    <w:rPr>
                                      <w:sz w:val="18"/>
                                      <w:szCs w:val="18"/>
                                    </w:rPr>
                                    <w:t xml:space="preserve">Approved   </w:t>
                                  </w:r>
                                  <w:sdt>
                                    <w:sdtPr>
                                      <w:rPr>
                                        <w:b/>
                                        <w:bCs/>
                                      </w:rPr>
                                      <w:id w:val="1986121456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6A4D51">
                                        <w:rPr>
                                          <w:rFonts w:ascii="MS Gothic" w:eastAsia="MS Gothic" w:hAnsi="MS Gothic" w:hint="eastAsia"/>
                                          <w:b/>
                                          <w:bCs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6A4D51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="006A4D51">
                                    <w:rPr>
                                      <w:sz w:val="18"/>
                                      <w:szCs w:val="18"/>
                                    </w:rPr>
                                    <w:t>Denied    Date: _________________</w:t>
                                  </w:r>
                                </w:p>
                              </w:tc>
                            </w:tr>
                            <w:tr w:rsidR="006A4D51" w14:paraId="72AA7435" w14:textId="77777777" w:rsidTr="00F33CFC">
                              <w:trPr>
                                <w:trHeight w:val="331"/>
                              </w:trPr>
                              <w:tc>
                                <w:tcPr>
                                  <w:tcW w:w="3070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E0E0E0"/>
                                </w:tcPr>
                                <w:p w14:paraId="25B5CDC1" w14:textId="77777777" w:rsidR="006A4D51" w:rsidRPr="00583AA4" w:rsidRDefault="006A4D51" w:rsidP="006A4D51">
                                  <w:pPr>
                                    <w:pStyle w:val="TableParagraph"/>
                                    <w:spacing w:before="64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83AA4">
                                    <w:rPr>
                                      <w:sz w:val="18"/>
                                      <w:szCs w:val="18"/>
                                    </w:rPr>
                                    <w:t>OAC</w:t>
                                  </w:r>
                                  <w:r w:rsidRPr="00583AA4">
                                    <w:rPr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Agent</w:t>
                                  </w:r>
                                </w:p>
                              </w:tc>
                              <w:tc>
                                <w:tcPr>
                                  <w:tcW w:w="1611" w:type="dxa"/>
                                  <w:tcBorders>
                                    <w:top w:val="nil"/>
                                    <w:left w:val="nil"/>
                                  </w:tcBorders>
                                  <w:shd w:val="clear" w:color="auto" w:fill="E0E0E0"/>
                                </w:tcPr>
                                <w:p w14:paraId="4AA3380F" w14:textId="77777777" w:rsidR="006A4D51" w:rsidRPr="00583AA4" w:rsidRDefault="006A4D51" w:rsidP="006A4D5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A4D51" w14:paraId="14A459D4" w14:textId="77777777" w:rsidTr="00F33CFC">
                              <w:trPr>
                                <w:trHeight w:val="331"/>
                              </w:trPr>
                              <w:tc>
                                <w:tcPr>
                                  <w:tcW w:w="1608" w:type="dxa"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E0E0E0"/>
                                </w:tcPr>
                                <w:p w14:paraId="10391084" w14:textId="77777777" w:rsidR="006A4D51" w:rsidRPr="00583AA4" w:rsidRDefault="006A4D51" w:rsidP="006A4D51">
                                  <w:pPr>
                                    <w:pStyle w:val="TableParagraph"/>
                                    <w:spacing w:before="64"/>
                                    <w:ind w:left="28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583AA4">
                                    <w:rPr>
                                      <w:sz w:val="18"/>
                                      <w:szCs w:val="18"/>
                                    </w:rPr>
                                    <w:t>OAC</w:t>
                                  </w:r>
                                  <w:r w:rsidRPr="00583AA4">
                                    <w:rPr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Supervisor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gridSpan w:val="2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  <w:shd w:val="clear" w:color="auto" w:fill="E0E0E0"/>
                                </w:tcPr>
                                <w:p w14:paraId="783B43C8" w14:textId="77777777" w:rsidR="006A4D51" w:rsidRPr="00583AA4" w:rsidRDefault="006A4D51" w:rsidP="006A4D5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EE705D" w14:textId="77777777" w:rsidR="004F7987" w:rsidRDefault="004F7987" w:rsidP="004F798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A8B405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348.25pt;margin-top:-2.85pt;width:240.5pt;height:72.2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08"/>
                        <w:gridCol w:w="1462"/>
                        <w:gridCol w:w="1611"/>
                      </w:tblGrid>
                      <w:tr w:rsidR="006A4D51" w14:paraId="7F8B7FE1" w14:textId="77777777" w:rsidTr="00317103">
                        <w:trPr>
                          <w:trHeight w:val="720"/>
                        </w:trPr>
                        <w:tc>
                          <w:tcPr>
                            <w:tcW w:w="4681" w:type="dxa"/>
                            <w:gridSpan w:val="3"/>
                            <w:tcBorders>
                              <w:bottom w:val="nil"/>
                            </w:tcBorders>
                            <w:shd w:val="clear" w:color="auto" w:fill="E0E0E0"/>
                          </w:tcPr>
                          <w:p w14:paraId="1B88193F" w14:textId="77777777" w:rsidR="006A4D51" w:rsidRPr="00583AA4" w:rsidRDefault="006A4D51" w:rsidP="006A4D51">
                            <w:pPr>
                              <w:pStyle w:val="TableParagraph"/>
                              <w:tabs>
                                <w:tab w:val="left" w:pos="2471"/>
                                <w:tab w:val="left" w:pos="3911"/>
                              </w:tabs>
                              <w:spacing w:before="32"/>
                              <w:rPr>
                                <w:position w:val="1"/>
                                <w:sz w:val="18"/>
                                <w:szCs w:val="18"/>
                              </w:rPr>
                            </w:pPr>
                            <w:r w:rsidRPr="00C8054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MDT</w:t>
                            </w:r>
                            <w:r w:rsidRPr="00C8054A">
                              <w:rPr>
                                <w:b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054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Use</w:t>
                            </w:r>
                            <w:r w:rsidRPr="00C8054A">
                              <w:rPr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054A">
                              <w:rPr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Only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  <w:position w:val="1"/>
                                <w:sz w:val="18"/>
                                <w:szCs w:val="18"/>
                              </w:rPr>
                              <w:t xml:space="preserve">               Permit #: ______________</w:t>
                            </w:r>
                          </w:p>
                          <w:p w14:paraId="4F3D58FB" w14:textId="070A5CC0" w:rsidR="006A4D51" w:rsidRPr="00C8054A" w:rsidRDefault="001163D5" w:rsidP="006A4D51">
                            <w:pPr>
                              <w:pStyle w:val="TableParagraph"/>
                              <w:tabs>
                                <w:tab w:val="left" w:pos="2496"/>
                              </w:tabs>
                              <w:spacing w:before="110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</w:rPr>
                                <w:id w:val="-93104156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4D51" w:rsidRPr="00C8054A">
                                  <w:rPr>
                                    <w:rFonts w:ascii="MS Gothic" w:eastAsia="MS Gothic" w:hAnsi="MS Gothic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A4D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A4D51">
                              <w:rPr>
                                <w:sz w:val="18"/>
                                <w:szCs w:val="18"/>
                              </w:rPr>
                              <w:t xml:space="preserve">Approved   </w:t>
                            </w:r>
                            <w:sdt>
                              <w:sdtPr>
                                <w:rPr>
                                  <w:b/>
                                  <w:bCs/>
                                </w:rPr>
                                <w:id w:val="198612145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4D51">
                                  <w:rPr>
                                    <w:rFonts w:ascii="MS Gothic" w:eastAsia="MS Gothic" w:hAnsi="MS Gothic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A4D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A4D51">
                              <w:rPr>
                                <w:sz w:val="18"/>
                                <w:szCs w:val="18"/>
                              </w:rPr>
                              <w:t>Denied    Date: _________________</w:t>
                            </w:r>
                          </w:p>
                        </w:tc>
                      </w:tr>
                      <w:tr w:rsidR="006A4D51" w14:paraId="72AA7435" w14:textId="77777777" w:rsidTr="00F33CFC">
                        <w:trPr>
                          <w:trHeight w:val="331"/>
                        </w:trPr>
                        <w:tc>
                          <w:tcPr>
                            <w:tcW w:w="3070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E0E0E0"/>
                          </w:tcPr>
                          <w:p w14:paraId="25B5CDC1" w14:textId="77777777" w:rsidR="006A4D51" w:rsidRPr="00583AA4" w:rsidRDefault="006A4D51" w:rsidP="006A4D51">
                            <w:pPr>
                              <w:pStyle w:val="TableParagraph"/>
                              <w:spacing w:before="64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r w:rsidRPr="00583AA4">
                              <w:rPr>
                                <w:sz w:val="18"/>
                                <w:szCs w:val="18"/>
                              </w:rPr>
                              <w:t>OAC</w:t>
                            </w:r>
                            <w:r w:rsidRPr="00583AA4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Agent</w:t>
                            </w:r>
                          </w:p>
                        </w:tc>
                        <w:tc>
                          <w:tcPr>
                            <w:tcW w:w="1611" w:type="dxa"/>
                            <w:tcBorders>
                              <w:top w:val="nil"/>
                              <w:left w:val="nil"/>
                            </w:tcBorders>
                            <w:shd w:val="clear" w:color="auto" w:fill="E0E0E0"/>
                          </w:tcPr>
                          <w:p w14:paraId="4AA3380F" w14:textId="77777777" w:rsidR="006A4D51" w:rsidRPr="00583AA4" w:rsidRDefault="006A4D51" w:rsidP="006A4D5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A4D51" w14:paraId="14A459D4" w14:textId="77777777" w:rsidTr="00F33CFC">
                        <w:trPr>
                          <w:trHeight w:val="331"/>
                        </w:trPr>
                        <w:tc>
                          <w:tcPr>
                            <w:tcW w:w="1608" w:type="dxa"/>
                            <w:tcBorders>
                              <w:top w:val="nil"/>
                              <w:right w:val="nil"/>
                            </w:tcBorders>
                            <w:shd w:val="clear" w:color="auto" w:fill="E0E0E0"/>
                          </w:tcPr>
                          <w:p w14:paraId="10391084" w14:textId="77777777" w:rsidR="006A4D51" w:rsidRPr="00583AA4" w:rsidRDefault="006A4D51" w:rsidP="006A4D51">
                            <w:pPr>
                              <w:pStyle w:val="TableParagraph"/>
                              <w:spacing w:before="64"/>
                              <w:ind w:left="28"/>
                              <w:rPr>
                                <w:sz w:val="18"/>
                                <w:szCs w:val="18"/>
                              </w:rPr>
                            </w:pPr>
                            <w:r w:rsidRPr="00583AA4">
                              <w:rPr>
                                <w:sz w:val="18"/>
                                <w:szCs w:val="18"/>
                              </w:rPr>
                              <w:t>OAC</w:t>
                            </w:r>
                            <w:r w:rsidRPr="00583AA4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Supervisor</w:t>
                            </w:r>
                          </w:p>
                        </w:tc>
                        <w:tc>
                          <w:tcPr>
                            <w:tcW w:w="3073" w:type="dxa"/>
                            <w:gridSpan w:val="2"/>
                            <w:tcBorders>
                              <w:left w:val="nil"/>
                              <w:bottom w:val="single" w:sz="4" w:space="0" w:color="auto"/>
                            </w:tcBorders>
                            <w:shd w:val="clear" w:color="auto" w:fill="E0E0E0"/>
                          </w:tcPr>
                          <w:p w14:paraId="783B43C8" w14:textId="77777777" w:rsidR="006A4D51" w:rsidRPr="00583AA4" w:rsidRDefault="006A4D51" w:rsidP="006A4D5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6EE705D" w14:textId="77777777" w:rsidR="004F7987" w:rsidRDefault="004F7987" w:rsidP="004F798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2880"/>
      </w:tblGrid>
      <w:tr w:rsidR="005D36F8" w14:paraId="4B4212C0" w14:textId="77777777" w:rsidTr="005D36F8">
        <w:tc>
          <w:tcPr>
            <w:tcW w:w="864" w:type="dxa"/>
          </w:tcPr>
          <w:p w14:paraId="2AB5EF7C" w14:textId="762956F3" w:rsidR="005D36F8" w:rsidRDefault="005D36F8" w:rsidP="004F7987">
            <w:pPr>
              <w:pStyle w:val="BodyText"/>
              <w:spacing w:before="52"/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20B1421D" w14:textId="77777777" w:rsidR="005D36F8" w:rsidRDefault="005D36F8" w:rsidP="004F7987">
            <w:pPr>
              <w:pStyle w:val="BodyText"/>
              <w:spacing w:before="52"/>
              <w:rPr>
                <w:b/>
              </w:rPr>
            </w:pPr>
          </w:p>
        </w:tc>
      </w:tr>
    </w:tbl>
    <w:p w14:paraId="3EBB0C16" w14:textId="77777777" w:rsidR="004F7987" w:rsidRDefault="004F7987" w:rsidP="004F7987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888"/>
      </w:tblGrid>
      <w:tr w:rsidR="001660C4" w14:paraId="0AB5C099" w14:textId="77777777" w:rsidTr="001660C4">
        <w:tc>
          <w:tcPr>
            <w:tcW w:w="864" w:type="dxa"/>
          </w:tcPr>
          <w:p w14:paraId="39EAD96D" w14:textId="0464CAE6" w:rsidR="001660C4" w:rsidRDefault="001660C4" w:rsidP="00106579">
            <w:pPr>
              <w:pStyle w:val="BodyText"/>
              <w:spacing w:before="52"/>
              <w:rPr>
                <w:b/>
              </w:rPr>
            </w:pPr>
            <w:r>
              <w:rPr>
                <w:b/>
              </w:rPr>
              <w:t>Attn: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01A3F9E0" w14:textId="0D565050" w:rsidR="001660C4" w:rsidRPr="001660C4" w:rsidRDefault="001660C4" w:rsidP="00106579">
            <w:pPr>
              <w:pStyle w:val="BodyText"/>
              <w:spacing w:before="52"/>
              <w:rPr>
                <w:bCs/>
              </w:rPr>
            </w:pPr>
            <w:r w:rsidRPr="001660C4">
              <w:rPr>
                <w:bCs/>
              </w:rPr>
              <w:t>MDT – Outdoor Advertising Control</w:t>
            </w:r>
          </w:p>
        </w:tc>
      </w:tr>
    </w:tbl>
    <w:p w14:paraId="1F4B40BA" w14:textId="5C6DE9EA" w:rsidR="005D36F8" w:rsidRDefault="005D36F8" w:rsidP="004F7987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456"/>
      </w:tblGrid>
      <w:tr w:rsidR="005D36F8" w14:paraId="1B23C9CA" w14:textId="77777777" w:rsidTr="00106579">
        <w:trPr>
          <w:trHeight w:val="288"/>
        </w:trPr>
        <w:tc>
          <w:tcPr>
            <w:tcW w:w="1584" w:type="dxa"/>
            <w:vAlign w:val="bottom"/>
          </w:tcPr>
          <w:p w14:paraId="518A61BB" w14:textId="66E8FE6F" w:rsidR="005D36F8" w:rsidRPr="00BC65E0" w:rsidRDefault="005D36F8" w:rsidP="0010657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>
              <w:rPr>
                <w:b/>
                <w:position w:val="5"/>
              </w:rPr>
              <w:t>Permit #</w:t>
            </w:r>
            <w:r w:rsidR="00DD4E8B">
              <w:rPr>
                <w:b/>
                <w:position w:val="5"/>
              </w:rPr>
              <w:t xml:space="preserve"> </w:t>
            </w:r>
            <w:r>
              <w:rPr>
                <w:b/>
                <w:position w:val="5"/>
              </w:rPr>
              <w:t>(s)</w:t>
            </w:r>
            <w:r w:rsidRPr="00BC65E0">
              <w:rPr>
                <w:b/>
                <w:position w:val="5"/>
              </w:rPr>
              <w:t>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44D42F34" w14:textId="77777777" w:rsidR="005D36F8" w:rsidRDefault="005D36F8" w:rsidP="0010657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62E71782" w14:textId="77777777" w:rsidR="005D36F8" w:rsidRDefault="005D36F8" w:rsidP="004F7987">
      <w:pPr>
        <w:pStyle w:val="BodyText"/>
        <w:spacing w:before="52"/>
        <w:rPr>
          <w:b/>
        </w:rPr>
      </w:pPr>
    </w:p>
    <w:p w14:paraId="7ECF02A5" w14:textId="0E39D923" w:rsidR="001660C4" w:rsidRPr="001660C4" w:rsidRDefault="001660C4" w:rsidP="004F7987">
      <w:pPr>
        <w:pStyle w:val="BodyText"/>
        <w:spacing w:before="52"/>
        <w:rPr>
          <w:bCs/>
        </w:rPr>
      </w:pPr>
      <w:r>
        <w:rPr>
          <w:bCs/>
        </w:rPr>
        <w:t>I am submitting this Permit Transfer Request for the above reference permit.  I have received the required signed acknowledgements from both the current sign owner and the current landowner.  The following information is provided for approval.</w:t>
      </w:r>
    </w:p>
    <w:p w14:paraId="0B1A6689" w14:textId="77777777" w:rsidR="00374A5A" w:rsidRDefault="00374A5A" w:rsidP="00BC65E0">
      <w:pPr>
        <w:rPr>
          <w:b/>
          <w:bCs/>
          <w:color w:val="0000FF"/>
          <w:spacing w:val="-4"/>
          <w:u w:val="single" w:color="0000FF"/>
        </w:rPr>
      </w:pPr>
    </w:p>
    <w:p w14:paraId="328E5799" w14:textId="672A2861" w:rsidR="00374A5A" w:rsidRDefault="001660C4" w:rsidP="00BC65E0">
      <w:pPr>
        <w:rPr>
          <w:b/>
          <w:bCs/>
          <w:color w:val="0000FF"/>
          <w:spacing w:val="-4"/>
          <w:u w:val="single" w:color="0000FF"/>
        </w:rPr>
      </w:pPr>
      <w:r>
        <w:rPr>
          <w:b/>
          <w:bCs/>
          <w:color w:val="0000FF"/>
          <w:spacing w:val="-4"/>
          <w:u w:val="single" w:color="0000FF"/>
        </w:rPr>
        <w:t>APPLICANT</w:t>
      </w:r>
    </w:p>
    <w:p w14:paraId="73AA08AF" w14:textId="77777777" w:rsidR="00374A5A" w:rsidRDefault="00374A5A" w:rsidP="00BC65E0">
      <w:pPr>
        <w:rPr>
          <w:b/>
          <w:bCs/>
          <w:color w:val="0000FF"/>
          <w:spacing w:val="-4"/>
          <w:u w:val="single" w:color="0000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4145"/>
      </w:tblGrid>
      <w:tr w:rsidR="00374A5A" w14:paraId="77528747" w14:textId="77777777" w:rsidTr="00D963C9">
        <w:trPr>
          <w:trHeight w:val="360"/>
        </w:trPr>
        <w:tc>
          <w:tcPr>
            <w:tcW w:w="1435" w:type="dxa"/>
          </w:tcPr>
          <w:p w14:paraId="1848F96C" w14:textId="77777777" w:rsidR="00374A5A" w:rsidRPr="00214761" w:rsidRDefault="00374A5A" w:rsidP="00D963C9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First Name:</w:t>
            </w:r>
          </w:p>
        </w:tc>
        <w:tc>
          <w:tcPr>
            <w:tcW w:w="4145" w:type="dxa"/>
            <w:tcBorders>
              <w:bottom w:val="single" w:sz="4" w:space="0" w:color="auto"/>
            </w:tcBorders>
          </w:tcPr>
          <w:p w14:paraId="42955E61" w14:textId="77777777" w:rsidR="00374A5A" w:rsidRDefault="00374A5A" w:rsidP="00D963C9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374A5A" w14:paraId="423BC3DE" w14:textId="77777777" w:rsidTr="00D963C9">
        <w:tc>
          <w:tcPr>
            <w:tcW w:w="1435" w:type="dxa"/>
          </w:tcPr>
          <w:p w14:paraId="341C990B" w14:textId="77777777" w:rsidR="00374A5A" w:rsidRPr="00214761" w:rsidRDefault="00374A5A" w:rsidP="00D963C9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Last Name:</w:t>
            </w:r>
          </w:p>
        </w:tc>
        <w:tc>
          <w:tcPr>
            <w:tcW w:w="4145" w:type="dxa"/>
            <w:tcBorders>
              <w:top w:val="single" w:sz="4" w:space="0" w:color="auto"/>
              <w:bottom w:val="single" w:sz="4" w:space="0" w:color="auto"/>
            </w:tcBorders>
          </w:tcPr>
          <w:p w14:paraId="4828045A" w14:textId="77777777" w:rsidR="00374A5A" w:rsidRDefault="00374A5A" w:rsidP="00D963C9">
            <w:pPr>
              <w:spacing w:before="149"/>
              <w:rPr>
                <w:b/>
                <w:bCs/>
                <w:u w:val="single"/>
              </w:rPr>
            </w:pPr>
          </w:p>
        </w:tc>
      </w:tr>
    </w:tbl>
    <w:p w14:paraId="3B26D697" w14:textId="77777777" w:rsidR="00522EF5" w:rsidRDefault="00522EF5" w:rsidP="00374A5A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4139"/>
        <w:gridCol w:w="1441"/>
        <w:gridCol w:w="3955"/>
      </w:tblGrid>
      <w:tr w:rsidR="00374A5A" w14:paraId="4175BBC5" w14:textId="77777777" w:rsidTr="001660C4">
        <w:tc>
          <w:tcPr>
            <w:tcW w:w="1255" w:type="dxa"/>
          </w:tcPr>
          <w:p w14:paraId="6E09E72B" w14:textId="77777777" w:rsidR="00374A5A" w:rsidRPr="00214761" w:rsidRDefault="00374A5A" w:rsidP="00D963C9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0CF6563C" w14:textId="77777777" w:rsidR="00374A5A" w:rsidRDefault="00374A5A" w:rsidP="00D963C9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</w:tcPr>
          <w:p w14:paraId="6156E7C7" w14:textId="77777777" w:rsidR="00374A5A" w:rsidRPr="00BC65E0" w:rsidRDefault="00374A5A" w:rsidP="00D963C9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14:paraId="5E06AF08" w14:textId="77777777" w:rsidR="00374A5A" w:rsidRDefault="00374A5A" w:rsidP="00D963C9">
            <w:pPr>
              <w:pStyle w:val="BodyText"/>
              <w:spacing w:before="52"/>
              <w:rPr>
                <w:b/>
              </w:rPr>
            </w:pPr>
          </w:p>
        </w:tc>
      </w:tr>
      <w:tr w:rsidR="001660C4" w14:paraId="0ECD11F8" w14:textId="77777777" w:rsidTr="001660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14:paraId="2C82DB8A" w14:textId="77777777" w:rsidR="001660C4" w:rsidRDefault="001660C4" w:rsidP="00106579">
            <w:pPr>
              <w:pStyle w:val="BodyText"/>
              <w:spacing w:before="52"/>
              <w:rPr>
                <w:b/>
              </w:rPr>
            </w:pPr>
            <w:r>
              <w:rPr>
                <w:b/>
              </w:rPr>
              <w:t>Seasonal</w:t>
            </w:r>
          </w:p>
          <w:p w14:paraId="7215C37B" w14:textId="0381FAE5" w:rsidR="001660C4" w:rsidRPr="00214761" w:rsidRDefault="001660C4" w:rsidP="00106579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936C0" w14:textId="77777777" w:rsidR="001660C4" w:rsidRDefault="001660C4" w:rsidP="00106579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B64156" w14:textId="77777777" w:rsidR="001660C4" w:rsidRPr="00BC65E0" w:rsidRDefault="001660C4" w:rsidP="001660C4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F5550F" w14:textId="77777777" w:rsidR="001660C4" w:rsidRDefault="001660C4" w:rsidP="00106579">
            <w:pPr>
              <w:pStyle w:val="BodyText"/>
              <w:spacing w:before="52"/>
              <w:rPr>
                <w:b/>
              </w:rPr>
            </w:pPr>
          </w:p>
        </w:tc>
      </w:tr>
    </w:tbl>
    <w:p w14:paraId="24A96B8A" w14:textId="77777777" w:rsidR="00374A5A" w:rsidRDefault="00374A5A" w:rsidP="00374A5A">
      <w:pPr>
        <w:tabs>
          <w:tab w:val="left" w:pos="4707"/>
          <w:tab w:val="left" w:pos="4913"/>
          <w:tab w:val="left" w:pos="8165"/>
          <w:tab w:val="left" w:pos="8498"/>
        </w:tabs>
        <w:spacing w:before="1"/>
        <w:rPr>
          <w:b/>
          <w:position w:val="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456"/>
        <w:gridCol w:w="1008"/>
        <w:gridCol w:w="2736"/>
        <w:gridCol w:w="1152"/>
        <w:gridCol w:w="1584"/>
      </w:tblGrid>
      <w:tr w:rsidR="00374A5A" w14:paraId="553F1EE5" w14:textId="77777777" w:rsidTr="00374A5A">
        <w:trPr>
          <w:trHeight w:val="288"/>
        </w:trPr>
        <w:tc>
          <w:tcPr>
            <w:tcW w:w="864" w:type="dxa"/>
            <w:vAlign w:val="bottom"/>
          </w:tcPr>
          <w:p w14:paraId="128F4435" w14:textId="77777777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bookmarkStart w:id="0" w:name="_Hlk207015144"/>
            <w:r w:rsidRPr="00BC65E0">
              <w:rPr>
                <w:b/>
                <w:position w:val="5"/>
              </w:rPr>
              <w:t>Email: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1D386C23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008" w:type="dxa"/>
            <w:vAlign w:val="bottom"/>
          </w:tcPr>
          <w:p w14:paraId="18994E1D" w14:textId="77777777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Phone: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bottom"/>
          </w:tcPr>
          <w:p w14:paraId="4C566861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152" w:type="dxa"/>
            <w:vAlign w:val="bottom"/>
          </w:tcPr>
          <w:p w14:paraId="29EF33C5" w14:textId="0D2BEC80" w:rsidR="00374A5A" w:rsidRPr="00BC65E0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584" w:type="dxa"/>
            <w:vAlign w:val="bottom"/>
          </w:tcPr>
          <w:p w14:paraId="58A1E0EF" w14:textId="77777777" w:rsidR="00374A5A" w:rsidRDefault="00374A5A" w:rsidP="00D963C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  <w:bookmarkEnd w:id="0"/>
    </w:tbl>
    <w:p w14:paraId="1F1181C7" w14:textId="77777777" w:rsidR="00B63B6E" w:rsidRDefault="00B63B6E" w:rsidP="00BC65E0">
      <w:pPr>
        <w:rPr>
          <w:b/>
          <w:bCs/>
          <w:color w:val="0000FF"/>
          <w:spacing w:val="-4"/>
          <w:u w:val="single" w:color="0000FF"/>
        </w:rPr>
      </w:pPr>
    </w:p>
    <w:p w14:paraId="5AB16203" w14:textId="77777777" w:rsidR="00B63B6E" w:rsidRDefault="00B63B6E" w:rsidP="00BC65E0">
      <w:pPr>
        <w:rPr>
          <w:b/>
          <w:bCs/>
          <w:color w:val="0000FF"/>
          <w:spacing w:val="-4"/>
          <w:u w:val="single" w:color="0000FF"/>
        </w:rPr>
      </w:pPr>
    </w:p>
    <w:p w14:paraId="5EC1696B" w14:textId="26247315" w:rsidR="001660C4" w:rsidRDefault="001660C4" w:rsidP="001660C4">
      <w:pPr>
        <w:rPr>
          <w:b/>
          <w:bCs/>
          <w:color w:val="0000FF"/>
          <w:spacing w:val="-4"/>
          <w:u w:val="single" w:color="0000FF"/>
        </w:rPr>
      </w:pPr>
      <w:r>
        <w:rPr>
          <w:b/>
          <w:bCs/>
          <w:color w:val="0000FF"/>
          <w:spacing w:val="-4"/>
          <w:u w:val="single" w:color="0000FF"/>
        </w:rPr>
        <w:t>COMPANY INFORMATION (If applicable)</w:t>
      </w:r>
    </w:p>
    <w:p w14:paraId="2A7BA7CD" w14:textId="77777777" w:rsidR="001660C4" w:rsidRDefault="001660C4" w:rsidP="00BC65E0">
      <w:pPr>
        <w:rPr>
          <w:b/>
          <w:bCs/>
          <w:color w:val="0000FF"/>
          <w:spacing w:val="-4"/>
          <w:u w:val="single" w:color="0000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4464"/>
      </w:tblGrid>
      <w:tr w:rsidR="001660C4" w14:paraId="604ED887" w14:textId="77777777" w:rsidTr="001660C4">
        <w:tc>
          <w:tcPr>
            <w:tcW w:w="2016" w:type="dxa"/>
          </w:tcPr>
          <w:p w14:paraId="3500669D" w14:textId="3EA797D6" w:rsidR="001660C4" w:rsidRPr="00214761" w:rsidRDefault="001660C4" w:rsidP="00106579">
            <w:pPr>
              <w:spacing w:before="149"/>
              <w:rPr>
                <w:b/>
                <w:bCs/>
              </w:rPr>
            </w:pPr>
            <w:r>
              <w:rPr>
                <w:b/>
                <w:bCs/>
              </w:rPr>
              <w:t>Company Name:</w:t>
            </w:r>
          </w:p>
        </w:tc>
        <w:tc>
          <w:tcPr>
            <w:tcW w:w="4464" w:type="dxa"/>
            <w:tcBorders>
              <w:top w:val="single" w:sz="4" w:space="0" w:color="auto"/>
              <w:bottom w:val="single" w:sz="4" w:space="0" w:color="auto"/>
            </w:tcBorders>
          </w:tcPr>
          <w:p w14:paraId="6B6D6F2C" w14:textId="77777777" w:rsidR="001660C4" w:rsidRDefault="001660C4" w:rsidP="00106579">
            <w:pPr>
              <w:spacing w:before="149"/>
              <w:rPr>
                <w:b/>
                <w:bCs/>
                <w:u w:val="single"/>
              </w:rPr>
            </w:pPr>
          </w:p>
        </w:tc>
      </w:tr>
    </w:tbl>
    <w:p w14:paraId="4BD5A276" w14:textId="77777777" w:rsidR="001660C4" w:rsidRDefault="001660C4" w:rsidP="001660C4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4139"/>
        <w:gridCol w:w="1441"/>
        <w:gridCol w:w="3955"/>
      </w:tblGrid>
      <w:tr w:rsidR="001660C4" w14:paraId="7C2C9F48" w14:textId="77777777" w:rsidTr="00106579">
        <w:tc>
          <w:tcPr>
            <w:tcW w:w="1255" w:type="dxa"/>
          </w:tcPr>
          <w:p w14:paraId="5DC66687" w14:textId="77777777" w:rsidR="001660C4" w:rsidRPr="00214761" w:rsidRDefault="001660C4" w:rsidP="00106579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1F5824D5" w14:textId="77777777" w:rsidR="001660C4" w:rsidRDefault="001660C4" w:rsidP="00106579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</w:tcPr>
          <w:p w14:paraId="1389C66A" w14:textId="77777777" w:rsidR="001660C4" w:rsidRPr="00BC65E0" w:rsidRDefault="001660C4" w:rsidP="00106579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14:paraId="278D8B7A" w14:textId="77777777" w:rsidR="001660C4" w:rsidRDefault="001660C4" w:rsidP="00106579">
            <w:pPr>
              <w:pStyle w:val="BodyText"/>
              <w:spacing w:before="52"/>
              <w:rPr>
                <w:b/>
              </w:rPr>
            </w:pPr>
          </w:p>
        </w:tc>
      </w:tr>
      <w:tr w:rsidR="001660C4" w14:paraId="770728C1" w14:textId="77777777" w:rsidTr="001065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14:paraId="56E796CC" w14:textId="77777777" w:rsidR="001660C4" w:rsidRDefault="001660C4" w:rsidP="00106579">
            <w:pPr>
              <w:pStyle w:val="BodyText"/>
              <w:spacing w:before="52"/>
              <w:rPr>
                <w:b/>
              </w:rPr>
            </w:pPr>
            <w:r>
              <w:rPr>
                <w:b/>
              </w:rPr>
              <w:t>Seasonal</w:t>
            </w:r>
          </w:p>
          <w:p w14:paraId="0D9103E1" w14:textId="77777777" w:rsidR="001660C4" w:rsidRPr="00214761" w:rsidRDefault="001660C4" w:rsidP="00106579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E7435" w14:textId="77777777" w:rsidR="001660C4" w:rsidRDefault="001660C4" w:rsidP="00106579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CCC1D6" w14:textId="77777777" w:rsidR="001660C4" w:rsidRPr="00BC65E0" w:rsidRDefault="001660C4" w:rsidP="00106579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350B80" w14:textId="77777777" w:rsidR="001660C4" w:rsidRDefault="001660C4" w:rsidP="00106579">
            <w:pPr>
              <w:pStyle w:val="BodyText"/>
              <w:spacing w:before="52"/>
              <w:rPr>
                <w:b/>
              </w:rPr>
            </w:pPr>
          </w:p>
        </w:tc>
      </w:tr>
    </w:tbl>
    <w:p w14:paraId="68B36CAC" w14:textId="77777777" w:rsidR="001660C4" w:rsidRDefault="001660C4" w:rsidP="001660C4">
      <w:pPr>
        <w:tabs>
          <w:tab w:val="left" w:pos="4707"/>
          <w:tab w:val="left" w:pos="4913"/>
          <w:tab w:val="left" w:pos="8165"/>
          <w:tab w:val="left" w:pos="8498"/>
        </w:tabs>
        <w:spacing w:before="1"/>
        <w:rPr>
          <w:b/>
          <w:position w:val="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456"/>
        <w:gridCol w:w="1008"/>
        <w:gridCol w:w="2736"/>
        <w:gridCol w:w="1152"/>
        <w:gridCol w:w="1584"/>
      </w:tblGrid>
      <w:tr w:rsidR="001660C4" w14:paraId="0935A0FF" w14:textId="77777777" w:rsidTr="00106579">
        <w:trPr>
          <w:trHeight w:val="288"/>
        </w:trPr>
        <w:tc>
          <w:tcPr>
            <w:tcW w:w="864" w:type="dxa"/>
            <w:vAlign w:val="bottom"/>
          </w:tcPr>
          <w:p w14:paraId="465CE65D" w14:textId="77777777" w:rsidR="001660C4" w:rsidRPr="00BC65E0" w:rsidRDefault="001660C4" w:rsidP="0010657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Email: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74FE5C7E" w14:textId="77777777" w:rsidR="001660C4" w:rsidRDefault="001660C4" w:rsidP="0010657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008" w:type="dxa"/>
            <w:vAlign w:val="bottom"/>
          </w:tcPr>
          <w:p w14:paraId="5D2F3E64" w14:textId="77777777" w:rsidR="001660C4" w:rsidRPr="00BC65E0" w:rsidRDefault="001660C4" w:rsidP="0010657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Phone: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bottom"/>
          </w:tcPr>
          <w:p w14:paraId="78795C77" w14:textId="77777777" w:rsidR="001660C4" w:rsidRDefault="001660C4" w:rsidP="0010657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152" w:type="dxa"/>
            <w:vAlign w:val="bottom"/>
          </w:tcPr>
          <w:p w14:paraId="62DD2EC6" w14:textId="77777777" w:rsidR="001660C4" w:rsidRPr="00BC65E0" w:rsidRDefault="001660C4" w:rsidP="0010657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584" w:type="dxa"/>
            <w:vAlign w:val="bottom"/>
          </w:tcPr>
          <w:p w14:paraId="5A585159" w14:textId="77777777" w:rsidR="001660C4" w:rsidRDefault="001660C4" w:rsidP="00106579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302AD5CB" w14:textId="77777777" w:rsidR="00B63B6E" w:rsidRDefault="00B63B6E" w:rsidP="00BC65E0">
      <w:pPr>
        <w:rPr>
          <w:b/>
          <w:bCs/>
          <w:color w:val="0000FF"/>
          <w:spacing w:val="-4"/>
          <w:u w:val="single" w:color="0000FF"/>
        </w:rPr>
      </w:pPr>
    </w:p>
    <w:p w14:paraId="3F6957C8" w14:textId="77777777" w:rsidR="00B63B6E" w:rsidRDefault="00B63B6E" w:rsidP="00BC65E0">
      <w:pPr>
        <w:rPr>
          <w:b/>
          <w:bCs/>
          <w:color w:val="0000FF"/>
          <w:spacing w:val="-4"/>
          <w:u w:val="single" w:color="0000FF"/>
        </w:rPr>
      </w:pPr>
    </w:p>
    <w:p w14:paraId="77F8FD3C" w14:textId="7E12AD5E" w:rsidR="00B63B6E" w:rsidRPr="001660C4" w:rsidRDefault="001660C4" w:rsidP="00321711">
      <w:pPr>
        <w:spacing w:line="249" w:lineRule="auto"/>
        <w:ind w:right="360"/>
        <w:rPr>
          <w:iCs/>
        </w:rPr>
      </w:pPr>
      <w:r>
        <w:rPr>
          <w:iCs/>
        </w:rPr>
        <w:t xml:space="preserve">I understand that if a permit transfer is made when the permit is in violation of section 75-15-101 et seq., MCA, or section 18.6.202 et seq., ARM, or if a revocation proceeding is pending, I receive the permit(s) subject to revocation.  MDT’s approval of a </w:t>
      </w:r>
    </w:p>
    <w:p w14:paraId="39953D3E" w14:textId="77777777" w:rsidR="001660C4" w:rsidRDefault="001660C4" w:rsidP="00321711">
      <w:pPr>
        <w:spacing w:line="249" w:lineRule="auto"/>
        <w:ind w:right="360"/>
        <w:rPr>
          <w:i/>
          <w:sz w:val="16"/>
        </w:rPr>
      </w:pPr>
    </w:p>
    <w:p w14:paraId="7CEBF973" w14:textId="164BE0BA" w:rsidR="00321711" w:rsidRDefault="00321711" w:rsidP="00321711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name,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03CDAB5D" w14:textId="77777777" w:rsidR="00321711" w:rsidRDefault="00321711" w:rsidP="00321711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321711" w:rsidRPr="00E62299" w14:paraId="1207F52D" w14:textId="77777777" w:rsidTr="00620BA7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33C88F" w14:textId="77777777" w:rsidR="00321711" w:rsidRPr="00E62299" w:rsidRDefault="00321711" w:rsidP="00620BA7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1A1CB26" w14:textId="77777777" w:rsidR="00321711" w:rsidRPr="00E62299" w:rsidRDefault="00321711" w:rsidP="00620BA7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FB494B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37AFF1" w14:textId="77777777" w:rsidR="00321711" w:rsidRPr="00E62299" w:rsidRDefault="00321711" w:rsidP="00620BA7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658765" w14:textId="77777777" w:rsidR="00321711" w:rsidRPr="00E62299" w:rsidRDefault="00321711" w:rsidP="00620BA7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321711" w:rsidRPr="00E62299" w14:paraId="73865EAF" w14:textId="77777777" w:rsidTr="00620BA7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57DC3" w14:textId="77777777" w:rsidR="00321711" w:rsidRPr="00E62299" w:rsidRDefault="00321711" w:rsidP="00620BA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68772" w14:textId="77777777" w:rsidR="00321711" w:rsidRPr="00E62299" w:rsidRDefault="00321711" w:rsidP="00620BA7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6DF94" w14:textId="77777777" w:rsidR="00321711" w:rsidRPr="00E62299" w:rsidRDefault="00321711" w:rsidP="00620BA7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C0F54" w14:textId="77777777" w:rsidR="00321711" w:rsidRPr="00E62299" w:rsidRDefault="00321711" w:rsidP="00620BA7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E4C5D5" w14:textId="77777777" w:rsidR="00321711" w:rsidRPr="00E62299" w:rsidRDefault="00321711" w:rsidP="00620BA7">
            <w:pPr>
              <w:jc w:val="center"/>
            </w:pPr>
          </w:p>
        </w:tc>
      </w:tr>
    </w:tbl>
    <w:p w14:paraId="214741F3" w14:textId="77777777" w:rsidR="00B87CDC" w:rsidRDefault="00B87CDC" w:rsidP="00B63B6E">
      <w:pPr>
        <w:widowControl/>
        <w:snapToGrid/>
        <w:spacing w:after="200" w:line="276" w:lineRule="auto"/>
      </w:pPr>
    </w:p>
    <w:p w14:paraId="33D0F0FE" w14:textId="77777777" w:rsidR="00896F77" w:rsidRDefault="00896F77">
      <w:pPr>
        <w:widowControl/>
        <w:snapToGrid/>
        <w:spacing w:after="200" w:line="276" w:lineRule="auto"/>
      </w:pPr>
      <w:r>
        <w:br w:type="page"/>
      </w:r>
    </w:p>
    <w:p w14:paraId="36656FFC" w14:textId="14D819DB" w:rsidR="00135333" w:rsidRDefault="00135333" w:rsidP="00B63B6E">
      <w:pPr>
        <w:widowControl/>
        <w:snapToGrid/>
        <w:spacing w:after="200" w:line="276" w:lineRule="auto"/>
        <w:rPr>
          <w:b/>
          <w:bCs/>
          <w:u w:val="single"/>
        </w:rPr>
      </w:pPr>
    </w:p>
    <w:p w14:paraId="000E5D51" w14:textId="4772FD20" w:rsidR="00896F77" w:rsidRPr="00896F77" w:rsidRDefault="00896F77" w:rsidP="00B63B6E">
      <w:pPr>
        <w:widowControl/>
        <w:snapToGrid/>
        <w:spacing w:after="200" w:line="276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LANDOWNER INFORMATION</w:t>
      </w:r>
    </w:p>
    <w:p w14:paraId="2C22B002" w14:textId="77777777" w:rsidR="00896F77" w:rsidRPr="009049CF" w:rsidRDefault="00896F77" w:rsidP="00B63B6E">
      <w:pPr>
        <w:widowControl/>
        <w:snapToGrid/>
        <w:spacing w:after="200" w:line="276" w:lineRule="auto"/>
        <w:rPr>
          <w:b/>
          <w:bCs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2880"/>
      </w:tblGrid>
      <w:tr w:rsidR="009049CF" w:rsidRPr="009049CF" w14:paraId="4A511833" w14:textId="77777777" w:rsidTr="00AC74F6">
        <w:tc>
          <w:tcPr>
            <w:tcW w:w="864" w:type="dxa"/>
          </w:tcPr>
          <w:p w14:paraId="4390F63C" w14:textId="77777777" w:rsidR="009049CF" w:rsidRPr="009049CF" w:rsidRDefault="009049CF" w:rsidP="00AC74F6">
            <w:pPr>
              <w:pStyle w:val="BodyText"/>
              <w:spacing w:before="52"/>
              <w:rPr>
                <w:b/>
              </w:rPr>
            </w:pPr>
            <w:r w:rsidRPr="009049CF">
              <w:rPr>
                <w:b/>
              </w:rPr>
              <w:t>Date: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2B43278D" w14:textId="77777777" w:rsidR="009049CF" w:rsidRPr="009049CF" w:rsidRDefault="009049CF" w:rsidP="00AC74F6">
            <w:pPr>
              <w:pStyle w:val="BodyText"/>
              <w:spacing w:before="52"/>
              <w:rPr>
                <w:b/>
              </w:rPr>
            </w:pPr>
          </w:p>
        </w:tc>
      </w:tr>
    </w:tbl>
    <w:p w14:paraId="241A3D69" w14:textId="77777777" w:rsidR="009049CF" w:rsidRPr="009049CF" w:rsidRDefault="009049CF" w:rsidP="009049CF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888"/>
      </w:tblGrid>
      <w:tr w:rsidR="009049CF" w:rsidRPr="009049CF" w14:paraId="72A92E7E" w14:textId="77777777" w:rsidTr="00AC74F6">
        <w:tc>
          <w:tcPr>
            <w:tcW w:w="864" w:type="dxa"/>
          </w:tcPr>
          <w:p w14:paraId="1DB2B9AB" w14:textId="77777777" w:rsidR="009049CF" w:rsidRPr="009049CF" w:rsidRDefault="009049CF" w:rsidP="00AC74F6">
            <w:pPr>
              <w:pStyle w:val="BodyText"/>
              <w:spacing w:before="52"/>
              <w:rPr>
                <w:b/>
              </w:rPr>
            </w:pPr>
            <w:r w:rsidRPr="009049CF">
              <w:rPr>
                <w:b/>
              </w:rPr>
              <w:t>Attn: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6C898466" w14:textId="77777777" w:rsidR="009049CF" w:rsidRPr="009049CF" w:rsidRDefault="009049CF" w:rsidP="00AC74F6">
            <w:pPr>
              <w:pStyle w:val="BodyText"/>
              <w:spacing w:before="52"/>
              <w:rPr>
                <w:bCs/>
              </w:rPr>
            </w:pPr>
            <w:r w:rsidRPr="009049CF">
              <w:rPr>
                <w:bCs/>
              </w:rPr>
              <w:t>MDT – Outdoor Advertising Control</w:t>
            </w:r>
          </w:p>
        </w:tc>
      </w:tr>
    </w:tbl>
    <w:p w14:paraId="5F699846" w14:textId="77777777" w:rsidR="009049CF" w:rsidRPr="009049CF" w:rsidRDefault="009049CF" w:rsidP="009049CF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456"/>
      </w:tblGrid>
      <w:tr w:rsidR="009049CF" w:rsidRPr="009049CF" w14:paraId="287E2E56" w14:textId="77777777" w:rsidTr="00AC74F6">
        <w:trPr>
          <w:trHeight w:val="288"/>
        </w:trPr>
        <w:tc>
          <w:tcPr>
            <w:tcW w:w="1584" w:type="dxa"/>
            <w:vAlign w:val="bottom"/>
          </w:tcPr>
          <w:p w14:paraId="7103A30C" w14:textId="357BCA0D" w:rsidR="009049CF" w:rsidRPr="009049CF" w:rsidRDefault="005E0058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9049CF">
              <w:rPr>
                <w:b/>
                <w:position w:val="5"/>
              </w:rPr>
              <w:t>Permit</w:t>
            </w:r>
            <w:r>
              <w:rPr>
                <w:b/>
                <w:position w:val="5"/>
              </w:rPr>
              <w:t xml:space="preserve"> #</w:t>
            </w:r>
            <w:r w:rsidRPr="009049CF">
              <w:rPr>
                <w:b/>
                <w:position w:val="5"/>
              </w:rPr>
              <w:t xml:space="preserve"> (</w:t>
            </w:r>
            <w:r w:rsidR="009049CF" w:rsidRPr="009049CF">
              <w:rPr>
                <w:b/>
                <w:position w:val="5"/>
              </w:rPr>
              <w:t>s):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3392F999" w14:textId="77777777" w:rsidR="009049CF" w:rsidRPr="009049CF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3D0A8384" w14:textId="77777777" w:rsidR="009049CF" w:rsidRDefault="009049CF" w:rsidP="009049CF">
      <w:pPr>
        <w:widowControl/>
        <w:snapToGrid/>
        <w:rPr>
          <w:b/>
          <w:bCs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4752"/>
      </w:tblGrid>
      <w:tr w:rsidR="009049CF" w:rsidRPr="009049CF" w14:paraId="744E8FB6" w14:textId="77777777" w:rsidTr="009049CF">
        <w:trPr>
          <w:trHeight w:val="288"/>
        </w:trPr>
        <w:tc>
          <w:tcPr>
            <w:tcW w:w="1584" w:type="dxa"/>
            <w:vAlign w:val="bottom"/>
          </w:tcPr>
          <w:p w14:paraId="3411935D" w14:textId="27CF2917" w:rsidR="009049CF" w:rsidRPr="009049CF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>
              <w:rPr>
                <w:b/>
                <w:position w:val="5"/>
              </w:rPr>
              <w:t>Applicant’s Name:</w:t>
            </w:r>
          </w:p>
        </w:tc>
        <w:tc>
          <w:tcPr>
            <w:tcW w:w="4752" w:type="dxa"/>
            <w:tcBorders>
              <w:bottom w:val="single" w:sz="4" w:space="0" w:color="auto"/>
            </w:tcBorders>
            <w:vAlign w:val="bottom"/>
          </w:tcPr>
          <w:p w14:paraId="214F2516" w14:textId="77777777" w:rsidR="009049CF" w:rsidRPr="009049CF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4581A1F4" w14:textId="77777777" w:rsidR="009049CF" w:rsidRPr="009049CF" w:rsidRDefault="009049CF" w:rsidP="009049CF">
      <w:pPr>
        <w:widowControl/>
        <w:snapToGrid/>
        <w:rPr>
          <w:b/>
          <w:bCs/>
          <w:u w:val="single"/>
        </w:rPr>
      </w:pPr>
    </w:p>
    <w:p w14:paraId="4AF9C503" w14:textId="3EF5B6EA" w:rsidR="009049CF" w:rsidRDefault="009049CF" w:rsidP="00B63B6E">
      <w:pPr>
        <w:widowControl/>
        <w:snapToGrid/>
        <w:spacing w:after="200" w:line="276" w:lineRule="auto"/>
      </w:pPr>
      <w:r>
        <w:t xml:space="preserve">As requested by the above applicant, I am providing the following information as the current </w:t>
      </w:r>
      <w:r w:rsidR="005E0058">
        <w:t xml:space="preserve">sign/permit </w:t>
      </w:r>
      <w:r>
        <w:t xml:space="preserve">owner for the </w:t>
      </w:r>
      <w:r w:rsidR="005E0058">
        <w:t>purpose</w:t>
      </w:r>
      <w:r>
        <w:t xml:space="preserve"> of transferring the subject permit.</w:t>
      </w:r>
    </w:p>
    <w:p w14:paraId="746B50AD" w14:textId="77777777" w:rsidR="00896F77" w:rsidRDefault="00896F77" w:rsidP="009049CF">
      <w:pPr>
        <w:rPr>
          <w:b/>
          <w:bCs/>
          <w:color w:val="0000FF"/>
          <w:spacing w:val="-4"/>
          <w:u w:val="single" w:color="0000FF"/>
        </w:rPr>
      </w:pPr>
    </w:p>
    <w:p w14:paraId="26BE3A63" w14:textId="69296742" w:rsidR="009049CF" w:rsidRDefault="009049CF" w:rsidP="009049CF">
      <w:pPr>
        <w:rPr>
          <w:b/>
          <w:bCs/>
          <w:color w:val="0000FF"/>
          <w:spacing w:val="-4"/>
          <w:u w:val="single" w:color="0000FF"/>
        </w:rPr>
      </w:pPr>
      <w:r>
        <w:rPr>
          <w:b/>
          <w:bCs/>
          <w:color w:val="0000FF"/>
          <w:spacing w:val="-4"/>
          <w:u w:val="single" w:color="0000FF"/>
        </w:rPr>
        <w:t>LANDOWNER</w:t>
      </w:r>
    </w:p>
    <w:p w14:paraId="6AD2A82D" w14:textId="77777777" w:rsidR="009049CF" w:rsidRDefault="009049CF" w:rsidP="009049CF">
      <w:pPr>
        <w:rPr>
          <w:b/>
          <w:bCs/>
          <w:color w:val="0000FF"/>
          <w:spacing w:val="-4"/>
          <w:u w:val="single" w:color="0000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4145"/>
      </w:tblGrid>
      <w:tr w:rsidR="009049CF" w14:paraId="108ACF48" w14:textId="77777777" w:rsidTr="00AC74F6">
        <w:trPr>
          <w:trHeight w:val="360"/>
        </w:trPr>
        <w:tc>
          <w:tcPr>
            <w:tcW w:w="1435" w:type="dxa"/>
          </w:tcPr>
          <w:p w14:paraId="2E8AB9BD" w14:textId="77777777" w:rsidR="009049CF" w:rsidRPr="00214761" w:rsidRDefault="009049CF" w:rsidP="00AC74F6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First Name:</w:t>
            </w:r>
          </w:p>
        </w:tc>
        <w:tc>
          <w:tcPr>
            <w:tcW w:w="4145" w:type="dxa"/>
            <w:tcBorders>
              <w:bottom w:val="single" w:sz="4" w:space="0" w:color="auto"/>
            </w:tcBorders>
          </w:tcPr>
          <w:p w14:paraId="1B045703" w14:textId="77777777" w:rsidR="009049CF" w:rsidRDefault="009049CF" w:rsidP="00AC74F6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9049CF" w14:paraId="422CA08A" w14:textId="77777777" w:rsidTr="00AC74F6">
        <w:tc>
          <w:tcPr>
            <w:tcW w:w="1435" w:type="dxa"/>
          </w:tcPr>
          <w:p w14:paraId="383EB1AF" w14:textId="77777777" w:rsidR="009049CF" w:rsidRPr="00214761" w:rsidRDefault="009049CF" w:rsidP="00AC74F6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Last Name:</w:t>
            </w:r>
          </w:p>
        </w:tc>
        <w:tc>
          <w:tcPr>
            <w:tcW w:w="4145" w:type="dxa"/>
            <w:tcBorders>
              <w:top w:val="single" w:sz="4" w:space="0" w:color="auto"/>
              <w:bottom w:val="single" w:sz="4" w:space="0" w:color="auto"/>
            </w:tcBorders>
          </w:tcPr>
          <w:p w14:paraId="583346B6" w14:textId="77777777" w:rsidR="009049CF" w:rsidRDefault="009049CF" w:rsidP="00AC74F6">
            <w:pPr>
              <w:spacing w:before="149"/>
              <w:rPr>
                <w:b/>
                <w:bCs/>
                <w:u w:val="single"/>
              </w:rPr>
            </w:pPr>
          </w:p>
        </w:tc>
      </w:tr>
    </w:tbl>
    <w:p w14:paraId="4517A19A" w14:textId="77777777" w:rsidR="009049CF" w:rsidRDefault="009049CF" w:rsidP="009049CF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4139"/>
        <w:gridCol w:w="1441"/>
        <w:gridCol w:w="3955"/>
      </w:tblGrid>
      <w:tr w:rsidR="009049CF" w14:paraId="0DE71B7B" w14:textId="77777777" w:rsidTr="00AC74F6">
        <w:tc>
          <w:tcPr>
            <w:tcW w:w="1255" w:type="dxa"/>
          </w:tcPr>
          <w:p w14:paraId="369F781F" w14:textId="77777777" w:rsidR="009049CF" w:rsidRPr="00214761" w:rsidRDefault="009049CF" w:rsidP="00AC74F6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1ED01BAC" w14:textId="77777777" w:rsidR="009049CF" w:rsidRDefault="009049CF" w:rsidP="00AC74F6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</w:tcPr>
          <w:p w14:paraId="30C26A3B" w14:textId="77777777" w:rsidR="009049CF" w:rsidRPr="00BC65E0" w:rsidRDefault="009049CF" w:rsidP="00AC74F6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14:paraId="2D721D9F" w14:textId="77777777" w:rsidR="009049CF" w:rsidRDefault="009049CF" w:rsidP="00AC74F6">
            <w:pPr>
              <w:pStyle w:val="BodyText"/>
              <w:spacing w:before="52"/>
              <w:rPr>
                <w:b/>
              </w:rPr>
            </w:pPr>
          </w:p>
        </w:tc>
      </w:tr>
      <w:tr w:rsidR="009049CF" w14:paraId="71BB1592" w14:textId="77777777" w:rsidTr="00AC7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14:paraId="7615F26E" w14:textId="77777777" w:rsidR="009049CF" w:rsidRDefault="009049CF" w:rsidP="00AC74F6">
            <w:pPr>
              <w:pStyle w:val="BodyText"/>
              <w:spacing w:before="52"/>
              <w:rPr>
                <w:b/>
              </w:rPr>
            </w:pPr>
            <w:r>
              <w:rPr>
                <w:b/>
              </w:rPr>
              <w:t>Seasonal</w:t>
            </w:r>
          </w:p>
          <w:p w14:paraId="4302615E" w14:textId="77777777" w:rsidR="009049CF" w:rsidRPr="00214761" w:rsidRDefault="009049CF" w:rsidP="00AC74F6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5E3348" w14:textId="77777777" w:rsidR="009049CF" w:rsidRDefault="009049CF" w:rsidP="00AC74F6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22CB8" w14:textId="77777777" w:rsidR="009049CF" w:rsidRPr="00BC65E0" w:rsidRDefault="009049CF" w:rsidP="00AC74F6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A6755" w14:textId="77777777" w:rsidR="009049CF" w:rsidRDefault="009049CF" w:rsidP="00AC74F6">
            <w:pPr>
              <w:pStyle w:val="BodyText"/>
              <w:spacing w:before="52"/>
              <w:rPr>
                <w:b/>
              </w:rPr>
            </w:pPr>
          </w:p>
        </w:tc>
      </w:tr>
    </w:tbl>
    <w:p w14:paraId="31377F3F" w14:textId="77777777" w:rsidR="009049CF" w:rsidRDefault="009049CF" w:rsidP="009049CF">
      <w:pPr>
        <w:tabs>
          <w:tab w:val="left" w:pos="4707"/>
          <w:tab w:val="left" w:pos="4913"/>
          <w:tab w:val="left" w:pos="8165"/>
          <w:tab w:val="left" w:pos="8498"/>
        </w:tabs>
        <w:spacing w:before="1"/>
        <w:rPr>
          <w:b/>
          <w:position w:val="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456"/>
        <w:gridCol w:w="1008"/>
        <w:gridCol w:w="2736"/>
        <w:gridCol w:w="1152"/>
        <w:gridCol w:w="1584"/>
      </w:tblGrid>
      <w:tr w:rsidR="009049CF" w14:paraId="5250B9B9" w14:textId="77777777" w:rsidTr="00AC74F6">
        <w:trPr>
          <w:trHeight w:val="288"/>
        </w:trPr>
        <w:tc>
          <w:tcPr>
            <w:tcW w:w="864" w:type="dxa"/>
            <w:vAlign w:val="bottom"/>
          </w:tcPr>
          <w:p w14:paraId="39195B72" w14:textId="77777777" w:rsidR="009049CF" w:rsidRPr="00BC65E0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Email: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1CD5E9CD" w14:textId="77777777" w:rsidR="009049CF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008" w:type="dxa"/>
            <w:vAlign w:val="bottom"/>
          </w:tcPr>
          <w:p w14:paraId="55771897" w14:textId="77777777" w:rsidR="009049CF" w:rsidRPr="00BC65E0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Phone: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bottom"/>
          </w:tcPr>
          <w:p w14:paraId="54F73EC2" w14:textId="77777777" w:rsidR="009049CF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152" w:type="dxa"/>
            <w:vAlign w:val="bottom"/>
          </w:tcPr>
          <w:p w14:paraId="2C2F7384" w14:textId="77777777" w:rsidR="009049CF" w:rsidRPr="00BC65E0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584" w:type="dxa"/>
            <w:vAlign w:val="bottom"/>
          </w:tcPr>
          <w:p w14:paraId="336F5D08" w14:textId="77777777" w:rsidR="009049CF" w:rsidRDefault="009049CF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0F4DA989" w14:textId="77777777" w:rsidR="009049CF" w:rsidRDefault="009049CF" w:rsidP="00B63B6E">
      <w:pPr>
        <w:widowControl/>
        <w:snapToGrid/>
        <w:spacing w:after="200" w:line="276" w:lineRule="auto"/>
      </w:pPr>
    </w:p>
    <w:p w14:paraId="3F05CF93" w14:textId="6834FF44" w:rsidR="00896F77" w:rsidRDefault="00896F77" w:rsidP="00896F77">
      <w:pPr>
        <w:widowControl/>
        <w:snapToGrid/>
        <w:spacing w:after="200"/>
      </w:pPr>
      <w:r>
        <w:t>I acknowledge that I am the person in lawful control of the site location on which the sign is located.</w:t>
      </w:r>
    </w:p>
    <w:p w14:paraId="50B521DB" w14:textId="77777777" w:rsidR="00896F77" w:rsidRDefault="00896F77" w:rsidP="00896F77">
      <w:pPr>
        <w:widowControl/>
        <w:snapToGrid/>
        <w:spacing w:after="200"/>
      </w:pPr>
    </w:p>
    <w:p w14:paraId="54734F76" w14:textId="77777777" w:rsidR="00896F77" w:rsidRDefault="00896F77" w:rsidP="00896F77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name,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66BC3C27" w14:textId="77777777" w:rsidR="00896F77" w:rsidRDefault="00896F77" w:rsidP="00896F77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896F77" w:rsidRPr="00E62299" w14:paraId="483D6DD9" w14:textId="77777777" w:rsidTr="00AC74F6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C9FA6" w14:textId="77777777" w:rsidR="00896F77" w:rsidRPr="00E62299" w:rsidRDefault="00896F77" w:rsidP="00AC74F6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2658A55" w14:textId="77777777" w:rsidR="00896F77" w:rsidRPr="00E62299" w:rsidRDefault="00896F77" w:rsidP="00AC74F6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78AF5A" w14:textId="77777777" w:rsidR="00896F77" w:rsidRPr="00E62299" w:rsidRDefault="00896F77" w:rsidP="00AC74F6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CEBECAF" w14:textId="77777777" w:rsidR="00896F77" w:rsidRPr="00E62299" w:rsidRDefault="00896F77" w:rsidP="00AC74F6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E3B902" w14:textId="77777777" w:rsidR="00896F77" w:rsidRPr="00E62299" w:rsidRDefault="00896F77" w:rsidP="00AC74F6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896F77" w:rsidRPr="00E62299" w14:paraId="5151D27B" w14:textId="77777777" w:rsidTr="00AC74F6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BFBDD" w14:textId="77777777" w:rsidR="00896F77" w:rsidRPr="00E62299" w:rsidRDefault="00896F77" w:rsidP="00AC74F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EA4BEB" w14:textId="77777777" w:rsidR="00896F77" w:rsidRPr="00E62299" w:rsidRDefault="00896F77" w:rsidP="00AC74F6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F28F4" w14:textId="77777777" w:rsidR="00896F77" w:rsidRPr="00E62299" w:rsidRDefault="00896F77" w:rsidP="00AC74F6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82BD0E" w14:textId="77777777" w:rsidR="00896F77" w:rsidRPr="00E62299" w:rsidRDefault="00896F77" w:rsidP="00AC74F6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BA691" w14:textId="77777777" w:rsidR="00896F77" w:rsidRPr="00E62299" w:rsidRDefault="00896F77" w:rsidP="00AC74F6">
            <w:pPr>
              <w:jc w:val="center"/>
            </w:pPr>
          </w:p>
        </w:tc>
      </w:tr>
    </w:tbl>
    <w:p w14:paraId="79051E96" w14:textId="77777777" w:rsidR="00896F77" w:rsidRDefault="00896F77" w:rsidP="00896F77">
      <w:pPr>
        <w:widowControl/>
        <w:snapToGrid/>
        <w:spacing w:after="200"/>
      </w:pPr>
    </w:p>
    <w:p w14:paraId="08FA55EB" w14:textId="77777777" w:rsidR="00896F77" w:rsidRDefault="00896F77" w:rsidP="00896F77">
      <w:pPr>
        <w:widowControl/>
        <w:snapToGrid/>
        <w:spacing w:after="200"/>
      </w:pPr>
    </w:p>
    <w:p w14:paraId="5E5D4F7F" w14:textId="77777777" w:rsidR="00896F77" w:rsidRDefault="00896F77" w:rsidP="00896F77">
      <w:pPr>
        <w:widowControl/>
        <w:snapToGrid/>
        <w:spacing w:after="200"/>
      </w:pPr>
    </w:p>
    <w:p w14:paraId="2018C616" w14:textId="7173F0B0" w:rsidR="00896F77" w:rsidRDefault="00896F77">
      <w:pPr>
        <w:widowControl/>
        <w:snapToGrid/>
        <w:spacing w:after="200" w:line="276" w:lineRule="auto"/>
      </w:pPr>
      <w:r>
        <w:br w:type="page"/>
      </w:r>
    </w:p>
    <w:p w14:paraId="07E580B5" w14:textId="77777777" w:rsidR="00896F77" w:rsidRDefault="00896F77" w:rsidP="00896F77">
      <w:pPr>
        <w:widowControl/>
        <w:snapToGrid/>
        <w:spacing w:after="200"/>
      </w:pPr>
    </w:p>
    <w:p w14:paraId="4F98C298" w14:textId="09CCCC78" w:rsidR="00896F77" w:rsidRPr="00896F77" w:rsidRDefault="00896F77" w:rsidP="00896F77">
      <w:pPr>
        <w:widowControl/>
        <w:snapToGrid/>
        <w:spacing w:after="200"/>
        <w:rPr>
          <w:b/>
          <w:bCs/>
          <w:sz w:val="24"/>
          <w:szCs w:val="24"/>
          <w:u w:val="single"/>
        </w:rPr>
      </w:pPr>
      <w:r w:rsidRPr="00896F77">
        <w:rPr>
          <w:b/>
          <w:bCs/>
          <w:sz w:val="24"/>
          <w:szCs w:val="24"/>
          <w:u w:val="single"/>
        </w:rPr>
        <w:t>SELLER/SIGN OWNER INFORMATION</w:t>
      </w:r>
    </w:p>
    <w:p w14:paraId="436D3301" w14:textId="77777777" w:rsidR="00896F77" w:rsidRDefault="00896F77" w:rsidP="00896F77">
      <w:pPr>
        <w:widowControl/>
        <w:snapToGrid/>
        <w:spacing w:after="20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2880"/>
      </w:tblGrid>
      <w:tr w:rsidR="00896F77" w:rsidRPr="009049CF" w14:paraId="118B5FCE" w14:textId="77777777" w:rsidTr="00AC74F6">
        <w:tc>
          <w:tcPr>
            <w:tcW w:w="864" w:type="dxa"/>
          </w:tcPr>
          <w:p w14:paraId="032720C9" w14:textId="77777777" w:rsidR="00896F77" w:rsidRPr="009049CF" w:rsidRDefault="00896F77" w:rsidP="00AC74F6">
            <w:pPr>
              <w:pStyle w:val="BodyText"/>
              <w:spacing w:before="52"/>
              <w:rPr>
                <w:b/>
              </w:rPr>
            </w:pPr>
            <w:r w:rsidRPr="009049CF">
              <w:rPr>
                <w:b/>
              </w:rPr>
              <w:t>Date: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0F2174D2" w14:textId="77777777" w:rsidR="00896F77" w:rsidRPr="009049CF" w:rsidRDefault="00896F77" w:rsidP="00AC74F6">
            <w:pPr>
              <w:pStyle w:val="BodyText"/>
              <w:spacing w:before="52"/>
              <w:rPr>
                <w:b/>
              </w:rPr>
            </w:pPr>
          </w:p>
        </w:tc>
      </w:tr>
    </w:tbl>
    <w:p w14:paraId="2AE71F34" w14:textId="77777777" w:rsidR="00896F77" w:rsidRPr="009049CF" w:rsidRDefault="00896F77" w:rsidP="00896F77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888"/>
      </w:tblGrid>
      <w:tr w:rsidR="00896F77" w:rsidRPr="009049CF" w14:paraId="39A08101" w14:textId="77777777" w:rsidTr="00AC74F6">
        <w:tc>
          <w:tcPr>
            <w:tcW w:w="864" w:type="dxa"/>
          </w:tcPr>
          <w:p w14:paraId="7FA4DEA9" w14:textId="77777777" w:rsidR="00896F77" w:rsidRPr="009049CF" w:rsidRDefault="00896F77" w:rsidP="00AC74F6">
            <w:pPr>
              <w:pStyle w:val="BodyText"/>
              <w:spacing w:before="52"/>
              <w:rPr>
                <w:b/>
              </w:rPr>
            </w:pPr>
            <w:r w:rsidRPr="009049CF">
              <w:rPr>
                <w:b/>
              </w:rPr>
              <w:t>Attn:</w:t>
            </w:r>
          </w:p>
        </w:tc>
        <w:tc>
          <w:tcPr>
            <w:tcW w:w="3888" w:type="dxa"/>
            <w:tcBorders>
              <w:bottom w:val="single" w:sz="4" w:space="0" w:color="auto"/>
            </w:tcBorders>
          </w:tcPr>
          <w:p w14:paraId="72FEF240" w14:textId="77777777" w:rsidR="00896F77" w:rsidRPr="009049CF" w:rsidRDefault="00896F77" w:rsidP="00AC74F6">
            <w:pPr>
              <w:pStyle w:val="BodyText"/>
              <w:spacing w:before="52"/>
              <w:rPr>
                <w:bCs/>
              </w:rPr>
            </w:pPr>
            <w:r w:rsidRPr="009049CF">
              <w:rPr>
                <w:bCs/>
              </w:rPr>
              <w:t>MDT – Outdoor Advertising Control</w:t>
            </w:r>
          </w:p>
        </w:tc>
      </w:tr>
    </w:tbl>
    <w:p w14:paraId="5D81D1A9" w14:textId="77777777" w:rsidR="00896F77" w:rsidRPr="009049CF" w:rsidRDefault="00896F77" w:rsidP="00896F77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456"/>
      </w:tblGrid>
      <w:tr w:rsidR="00896F77" w:rsidRPr="009049CF" w14:paraId="647AEE63" w14:textId="77777777" w:rsidTr="00AC74F6">
        <w:trPr>
          <w:trHeight w:val="288"/>
        </w:trPr>
        <w:tc>
          <w:tcPr>
            <w:tcW w:w="1584" w:type="dxa"/>
            <w:vAlign w:val="bottom"/>
          </w:tcPr>
          <w:p w14:paraId="5855397A" w14:textId="69032891" w:rsidR="00896F77" w:rsidRPr="009049CF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9049CF">
              <w:rPr>
                <w:b/>
                <w:position w:val="5"/>
              </w:rPr>
              <w:t>Permit #</w:t>
            </w:r>
            <w:r w:rsidR="005E0058">
              <w:rPr>
                <w:b/>
                <w:position w:val="5"/>
              </w:rPr>
              <w:t xml:space="preserve"> </w:t>
            </w:r>
            <w:r w:rsidRPr="009049CF">
              <w:rPr>
                <w:b/>
                <w:position w:val="5"/>
              </w:rPr>
              <w:t>(s):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588AEB8A" w14:textId="77777777" w:rsidR="00896F77" w:rsidRPr="009049CF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5B184353" w14:textId="77777777" w:rsidR="00896F77" w:rsidRDefault="00896F77" w:rsidP="00896F77">
      <w:pPr>
        <w:widowControl/>
        <w:snapToGrid/>
        <w:rPr>
          <w:b/>
          <w:bCs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4752"/>
      </w:tblGrid>
      <w:tr w:rsidR="00896F77" w:rsidRPr="009049CF" w14:paraId="5F6C5883" w14:textId="77777777" w:rsidTr="00AC74F6">
        <w:trPr>
          <w:trHeight w:val="288"/>
        </w:trPr>
        <w:tc>
          <w:tcPr>
            <w:tcW w:w="1584" w:type="dxa"/>
            <w:vAlign w:val="bottom"/>
          </w:tcPr>
          <w:p w14:paraId="4CDBAE8E" w14:textId="77777777" w:rsidR="00896F77" w:rsidRPr="009049CF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>
              <w:rPr>
                <w:b/>
                <w:position w:val="5"/>
              </w:rPr>
              <w:t>Applicant’s Name:</w:t>
            </w:r>
          </w:p>
        </w:tc>
        <w:tc>
          <w:tcPr>
            <w:tcW w:w="4752" w:type="dxa"/>
            <w:tcBorders>
              <w:bottom w:val="single" w:sz="4" w:space="0" w:color="auto"/>
            </w:tcBorders>
            <w:vAlign w:val="bottom"/>
          </w:tcPr>
          <w:p w14:paraId="22C44A8A" w14:textId="77777777" w:rsidR="00896F77" w:rsidRPr="009049CF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5A8C8543" w14:textId="77777777" w:rsidR="00896F77" w:rsidRPr="009049CF" w:rsidRDefault="00896F77" w:rsidP="00896F77">
      <w:pPr>
        <w:widowControl/>
        <w:snapToGrid/>
        <w:rPr>
          <w:b/>
          <w:bCs/>
          <w:u w:val="single"/>
        </w:rPr>
      </w:pPr>
    </w:p>
    <w:p w14:paraId="5BE135DA" w14:textId="77777777" w:rsidR="00896F77" w:rsidRDefault="00896F77" w:rsidP="00896F77">
      <w:pPr>
        <w:widowControl/>
        <w:snapToGrid/>
        <w:spacing w:after="200" w:line="276" w:lineRule="auto"/>
      </w:pPr>
      <w:r>
        <w:t>As requested by the above applicant, I am providing the following information as the current landowner for the purposes of transferring the subject permit.</w:t>
      </w:r>
    </w:p>
    <w:p w14:paraId="69DBD637" w14:textId="77777777" w:rsidR="00896F77" w:rsidRDefault="00896F77" w:rsidP="00896F77">
      <w:pPr>
        <w:rPr>
          <w:b/>
          <w:bCs/>
          <w:color w:val="0000FF"/>
          <w:spacing w:val="-4"/>
          <w:u w:val="single" w:color="0000FF"/>
        </w:rPr>
      </w:pPr>
    </w:p>
    <w:p w14:paraId="31B5FD02" w14:textId="576A9048" w:rsidR="00896F77" w:rsidRDefault="00896F77" w:rsidP="00896F77">
      <w:pPr>
        <w:rPr>
          <w:b/>
          <w:bCs/>
          <w:color w:val="0000FF"/>
          <w:spacing w:val="-4"/>
          <w:u w:val="single" w:color="0000FF"/>
        </w:rPr>
      </w:pPr>
      <w:r>
        <w:rPr>
          <w:b/>
          <w:bCs/>
          <w:color w:val="0000FF"/>
          <w:spacing w:val="-4"/>
          <w:u w:val="single" w:color="0000FF"/>
        </w:rPr>
        <w:t>SELLER/SIGN OWNER</w:t>
      </w:r>
    </w:p>
    <w:p w14:paraId="2DB80753" w14:textId="77777777" w:rsidR="00896F77" w:rsidRDefault="00896F77" w:rsidP="00896F77">
      <w:pPr>
        <w:rPr>
          <w:b/>
          <w:bCs/>
          <w:color w:val="0000FF"/>
          <w:spacing w:val="-4"/>
          <w:u w:val="single" w:color="0000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4145"/>
      </w:tblGrid>
      <w:tr w:rsidR="00896F77" w14:paraId="3CA75B21" w14:textId="77777777" w:rsidTr="00AC74F6">
        <w:trPr>
          <w:trHeight w:val="360"/>
        </w:trPr>
        <w:tc>
          <w:tcPr>
            <w:tcW w:w="1435" w:type="dxa"/>
          </w:tcPr>
          <w:p w14:paraId="07FDCD94" w14:textId="77777777" w:rsidR="00896F77" w:rsidRPr="00214761" w:rsidRDefault="00896F77" w:rsidP="00AC74F6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First Name:</w:t>
            </w:r>
          </w:p>
        </w:tc>
        <w:tc>
          <w:tcPr>
            <w:tcW w:w="4145" w:type="dxa"/>
            <w:tcBorders>
              <w:bottom w:val="single" w:sz="4" w:space="0" w:color="auto"/>
            </w:tcBorders>
          </w:tcPr>
          <w:p w14:paraId="2EC452C0" w14:textId="77777777" w:rsidR="00896F77" w:rsidRDefault="00896F77" w:rsidP="00AC74F6">
            <w:pPr>
              <w:spacing w:before="149"/>
              <w:rPr>
                <w:b/>
                <w:bCs/>
                <w:u w:val="single"/>
              </w:rPr>
            </w:pPr>
          </w:p>
        </w:tc>
      </w:tr>
      <w:tr w:rsidR="00896F77" w14:paraId="6EDCCC6A" w14:textId="77777777" w:rsidTr="00AC74F6">
        <w:tc>
          <w:tcPr>
            <w:tcW w:w="1435" w:type="dxa"/>
          </w:tcPr>
          <w:p w14:paraId="7B5FD07C" w14:textId="77777777" w:rsidR="00896F77" w:rsidRPr="00214761" w:rsidRDefault="00896F77" w:rsidP="00AC74F6">
            <w:pPr>
              <w:spacing w:before="149"/>
              <w:rPr>
                <w:b/>
                <w:bCs/>
              </w:rPr>
            </w:pPr>
            <w:r w:rsidRPr="00214761">
              <w:rPr>
                <w:b/>
                <w:bCs/>
              </w:rPr>
              <w:t>Last Name:</w:t>
            </w:r>
          </w:p>
        </w:tc>
        <w:tc>
          <w:tcPr>
            <w:tcW w:w="4145" w:type="dxa"/>
            <w:tcBorders>
              <w:top w:val="single" w:sz="4" w:space="0" w:color="auto"/>
              <w:bottom w:val="single" w:sz="4" w:space="0" w:color="auto"/>
            </w:tcBorders>
          </w:tcPr>
          <w:p w14:paraId="25CE1A89" w14:textId="77777777" w:rsidR="00896F77" w:rsidRDefault="00896F77" w:rsidP="00AC74F6">
            <w:pPr>
              <w:spacing w:before="149"/>
              <w:rPr>
                <w:b/>
                <w:bCs/>
                <w:u w:val="single"/>
              </w:rPr>
            </w:pPr>
          </w:p>
        </w:tc>
      </w:tr>
    </w:tbl>
    <w:p w14:paraId="279AE5C3" w14:textId="77777777" w:rsidR="00896F77" w:rsidRDefault="00896F77" w:rsidP="00896F77">
      <w:pPr>
        <w:pStyle w:val="BodyText"/>
        <w:spacing w:before="52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5"/>
        <w:gridCol w:w="4139"/>
        <w:gridCol w:w="1441"/>
        <w:gridCol w:w="3955"/>
      </w:tblGrid>
      <w:tr w:rsidR="00896F77" w14:paraId="6D64FD2C" w14:textId="77777777" w:rsidTr="00AC74F6">
        <w:tc>
          <w:tcPr>
            <w:tcW w:w="1255" w:type="dxa"/>
          </w:tcPr>
          <w:p w14:paraId="7C6D2900" w14:textId="77777777" w:rsidR="00896F77" w:rsidRPr="00214761" w:rsidRDefault="00896F77" w:rsidP="00AC74F6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02CAE9ED" w14:textId="77777777" w:rsidR="00896F77" w:rsidRDefault="00896F77" w:rsidP="00AC74F6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</w:tcPr>
          <w:p w14:paraId="3D7CE591" w14:textId="77777777" w:rsidR="00896F77" w:rsidRPr="00BC65E0" w:rsidRDefault="00896F77" w:rsidP="00AC74F6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14:paraId="7B7FB58E" w14:textId="77777777" w:rsidR="00896F77" w:rsidRDefault="00896F77" w:rsidP="00AC74F6">
            <w:pPr>
              <w:pStyle w:val="BodyText"/>
              <w:spacing w:before="52"/>
              <w:rPr>
                <w:b/>
              </w:rPr>
            </w:pPr>
          </w:p>
        </w:tc>
      </w:tr>
      <w:tr w:rsidR="00896F77" w14:paraId="7BD78366" w14:textId="77777777" w:rsidTr="00AC7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</w:tcPr>
          <w:p w14:paraId="56517319" w14:textId="77777777" w:rsidR="00896F77" w:rsidRDefault="00896F77" w:rsidP="00AC74F6">
            <w:pPr>
              <w:pStyle w:val="BodyText"/>
              <w:spacing w:before="52"/>
              <w:rPr>
                <w:b/>
              </w:rPr>
            </w:pPr>
            <w:r>
              <w:rPr>
                <w:b/>
              </w:rPr>
              <w:t>Seasonal</w:t>
            </w:r>
          </w:p>
          <w:p w14:paraId="0DB97880" w14:textId="77777777" w:rsidR="00896F77" w:rsidRPr="00214761" w:rsidRDefault="00896F77" w:rsidP="00AC74F6">
            <w:pPr>
              <w:pStyle w:val="BodyText"/>
              <w:spacing w:before="52"/>
              <w:rPr>
                <w:b/>
              </w:rPr>
            </w:pPr>
            <w:r w:rsidRPr="00214761">
              <w:rPr>
                <w:b/>
              </w:rPr>
              <w:t>Address:</w:t>
            </w:r>
          </w:p>
        </w:tc>
        <w:tc>
          <w:tcPr>
            <w:tcW w:w="41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087FD" w14:textId="77777777" w:rsidR="00896F77" w:rsidRDefault="00896F77" w:rsidP="00AC74F6">
            <w:pPr>
              <w:pStyle w:val="BodyText"/>
              <w:spacing w:before="52"/>
              <w:rPr>
                <w:b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7DC54E" w14:textId="77777777" w:rsidR="00896F77" w:rsidRPr="00BC65E0" w:rsidRDefault="00896F77" w:rsidP="00AC74F6">
            <w:pPr>
              <w:pStyle w:val="BodyText"/>
              <w:spacing w:before="52"/>
              <w:rPr>
                <w:b/>
              </w:rPr>
            </w:pPr>
            <w:r w:rsidRPr="00BC65E0">
              <w:rPr>
                <w:b/>
              </w:rPr>
              <w:t>City, ST, Zip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073DB7" w14:textId="77777777" w:rsidR="00896F77" w:rsidRDefault="00896F77" w:rsidP="00AC74F6">
            <w:pPr>
              <w:pStyle w:val="BodyText"/>
              <w:spacing w:before="52"/>
              <w:rPr>
                <w:b/>
              </w:rPr>
            </w:pPr>
          </w:p>
        </w:tc>
      </w:tr>
    </w:tbl>
    <w:p w14:paraId="15D8CBCE" w14:textId="77777777" w:rsidR="00896F77" w:rsidRDefault="00896F77" w:rsidP="00896F77">
      <w:pPr>
        <w:tabs>
          <w:tab w:val="left" w:pos="4707"/>
          <w:tab w:val="left" w:pos="4913"/>
          <w:tab w:val="left" w:pos="8165"/>
          <w:tab w:val="left" w:pos="8498"/>
        </w:tabs>
        <w:spacing w:before="1"/>
        <w:rPr>
          <w:b/>
          <w:position w:val="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"/>
        <w:gridCol w:w="3456"/>
        <w:gridCol w:w="1008"/>
        <w:gridCol w:w="2736"/>
        <w:gridCol w:w="1152"/>
        <w:gridCol w:w="1584"/>
      </w:tblGrid>
      <w:tr w:rsidR="00896F77" w14:paraId="2F61091F" w14:textId="77777777" w:rsidTr="00AC74F6">
        <w:trPr>
          <w:trHeight w:val="288"/>
        </w:trPr>
        <w:tc>
          <w:tcPr>
            <w:tcW w:w="864" w:type="dxa"/>
            <w:vAlign w:val="bottom"/>
          </w:tcPr>
          <w:p w14:paraId="390F591B" w14:textId="77777777" w:rsidR="00896F77" w:rsidRPr="00BC65E0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Email: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vAlign w:val="bottom"/>
          </w:tcPr>
          <w:p w14:paraId="1CDA2E49" w14:textId="77777777" w:rsidR="00896F77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008" w:type="dxa"/>
            <w:vAlign w:val="bottom"/>
          </w:tcPr>
          <w:p w14:paraId="792E7950" w14:textId="77777777" w:rsidR="00896F77" w:rsidRPr="00BC65E0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  <w:r w:rsidRPr="00BC65E0">
              <w:rPr>
                <w:b/>
                <w:position w:val="5"/>
              </w:rPr>
              <w:t>Phone:</w:t>
            </w:r>
          </w:p>
        </w:tc>
        <w:tc>
          <w:tcPr>
            <w:tcW w:w="2736" w:type="dxa"/>
            <w:tcBorders>
              <w:bottom w:val="single" w:sz="4" w:space="0" w:color="auto"/>
            </w:tcBorders>
            <w:vAlign w:val="bottom"/>
          </w:tcPr>
          <w:p w14:paraId="06F0E741" w14:textId="77777777" w:rsidR="00896F77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152" w:type="dxa"/>
            <w:vAlign w:val="bottom"/>
          </w:tcPr>
          <w:p w14:paraId="62E45F62" w14:textId="77777777" w:rsidR="00896F77" w:rsidRPr="00BC65E0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  <w:tc>
          <w:tcPr>
            <w:tcW w:w="1584" w:type="dxa"/>
            <w:vAlign w:val="bottom"/>
          </w:tcPr>
          <w:p w14:paraId="6E2C2A56" w14:textId="77777777" w:rsidR="00896F77" w:rsidRDefault="00896F77" w:rsidP="00AC74F6">
            <w:pPr>
              <w:tabs>
                <w:tab w:val="left" w:pos="4707"/>
                <w:tab w:val="left" w:pos="4913"/>
                <w:tab w:val="left" w:pos="8165"/>
                <w:tab w:val="left" w:pos="8498"/>
              </w:tabs>
              <w:spacing w:before="1"/>
              <w:rPr>
                <w:b/>
                <w:position w:val="5"/>
              </w:rPr>
            </w:pPr>
          </w:p>
        </w:tc>
      </w:tr>
    </w:tbl>
    <w:p w14:paraId="38A7C90C" w14:textId="77777777" w:rsidR="00896F77" w:rsidRDefault="00896F77" w:rsidP="00896F77">
      <w:pPr>
        <w:widowControl/>
        <w:snapToGrid/>
        <w:spacing w:after="200" w:line="276" w:lineRule="auto"/>
      </w:pPr>
    </w:p>
    <w:p w14:paraId="6CE20412" w14:textId="77777777" w:rsidR="00896F77" w:rsidRDefault="00896F77" w:rsidP="00896F77">
      <w:pPr>
        <w:widowControl/>
        <w:snapToGrid/>
        <w:spacing w:after="200"/>
      </w:pPr>
    </w:p>
    <w:p w14:paraId="35C30D7E" w14:textId="77777777" w:rsidR="00896F77" w:rsidRDefault="00896F77" w:rsidP="00896F77">
      <w:pPr>
        <w:spacing w:line="249" w:lineRule="auto"/>
        <w:ind w:right="360"/>
        <w:rPr>
          <w:i/>
          <w:sz w:val="16"/>
        </w:rPr>
      </w:pPr>
      <w:r>
        <w:rPr>
          <w:i/>
          <w:sz w:val="16"/>
        </w:rPr>
        <w:t>By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signature/typewritten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name,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under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penalty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perjury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laws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State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Montana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that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foregoing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true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correct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and contains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no willful falsifications of misrepresentations.</w:t>
      </w:r>
    </w:p>
    <w:p w14:paraId="16E9646E" w14:textId="77777777" w:rsidR="00896F77" w:rsidRDefault="00896F77" w:rsidP="00896F77">
      <w:pPr>
        <w:rPr>
          <w:b/>
        </w:rPr>
      </w:pPr>
    </w:p>
    <w:tbl>
      <w:tblPr>
        <w:tblStyle w:val="TableGrid"/>
        <w:tblW w:w="10696" w:type="dxa"/>
        <w:tblLook w:val="04A0" w:firstRow="1" w:lastRow="0" w:firstColumn="1" w:lastColumn="0" w:noHBand="0" w:noVBand="1"/>
      </w:tblPr>
      <w:tblGrid>
        <w:gridCol w:w="4032"/>
        <w:gridCol w:w="236"/>
        <w:gridCol w:w="2448"/>
        <w:gridCol w:w="236"/>
        <w:gridCol w:w="3744"/>
      </w:tblGrid>
      <w:tr w:rsidR="00896F77" w:rsidRPr="00E62299" w14:paraId="6F6DDA36" w14:textId="77777777" w:rsidTr="00AC74F6">
        <w:trPr>
          <w:trHeight w:val="288"/>
        </w:trPr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BE98A5" w14:textId="77777777" w:rsidR="00896F77" w:rsidRPr="00E62299" w:rsidRDefault="00896F77" w:rsidP="00AC74F6">
            <w:pPr>
              <w:rPr>
                <w:b/>
                <w:bCs/>
              </w:rPr>
            </w:pPr>
            <w:r w:rsidRPr="00E62299">
              <w:rPr>
                <w:b/>
                <w:bCs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4F2ACC3" w14:textId="77777777" w:rsidR="00896F77" w:rsidRPr="00E62299" w:rsidRDefault="00896F77" w:rsidP="00AC74F6"/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DA7EDE" w14:textId="77777777" w:rsidR="00896F77" w:rsidRPr="00E62299" w:rsidRDefault="00896F77" w:rsidP="00AC74F6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Date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541F62C" w14:textId="77777777" w:rsidR="00896F77" w:rsidRPr="00E62299" w:rsidRDefault="00896F77" w:rsidP="00AC74F6"/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8DC290" w14:textId="77777777" w:rsidR="00896F77" w:rsidRPr="00E62299" w:rsidRDefault="00896F77" w:rsidP="00AC74F6">
            <w:pPr>
              <w:jc w:val="center"/>
              <w:rPr>
                <w:b/>
                <w:bCs/>
              </w:rPr>
            </w:pPr>
            <w:r w:rsidRPr="00E62299">
              <w:rPr>
                <w:b/>
                <w:bCs/>
              </w:rPr>
              <w:t>Place of Signature (City, State)</w:t>
            </w:r>
          </w:p>
        </w:tc>
      </w:tr>
      <w:tr w:rsidR="00896F77" w:rsidRPr="00E62299" w14:paraId="1D5DC754" w14:textId="77777777" w:rsidTr="00AC74F6">
        <w:trPr>
          <w:trHeight w:val="432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5949E4" w14:textId="77777777" w:rsidR="00896F77" w:rsidRPr="00E62299" w:rsidRDefault="00896F77" w:rsidP="00AC74F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74AED5" w14:textId="77777777" w:rsidR="00896F77" w:rsidRPr="00E62299" w:rsidRDefault="00896F77" w:rsidP="00AC74F6"/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3F6A6" w14:textId="77777777" w:rsidR="00896F77" w:rsidRPr="00E62299" w:rsidRDefault="00896F77" w:rsidP="00AC74F6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FA0CE8" w14:textId="77777777" w:rsidR="00896F77" w:rsidRPr="00E62299" w:rsidRDefault="00896F77" w:rsidP="00AC74F6"/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DE883" w14:textId="77777777" w:rsidR="00896F77" w:rsidRPr="00E62299" w:rsidRDefault="00896F77" w:rsidP="00AC74F6">
            <w:pPr>
              <w:jc w:val="center"/>
            </w:pPr>
          </w:p>
        </w:tc>
      </w:tr>
    </w:tbl>
    <w:p w14:paraId="01806573" w14:textId="77777777" w:rsidR="00896F77" w:rsidRPr="009049CF" w:rsidRDefault="00896F77" w:rsidP="00B63B6E">
      <w:pPr>
        <w:widowControl/>
        <w:snapToGrid/>
        <w:spacing w:after="200" w:line="276" w:lineRule="auto"/>
      </w:pPr>
    </w:p>
    <w:p w14:paraId="6ABD81C4" w14:textId="77777777" w:rsidR="00135333" w:rsidRPr="009049CF" w:rsidRDefault="00135333" w:rsidP="00B63B6E">
      <w:pPr>
        <w:widowControl/>
        <w:snapToGrid/>
        <w:spacing w:after="200" w:line="276" w:lineRule="auto"/>
      </w:pPr>
    </w:p>
    <w:p w14:paraId="3E5B02C9" w14:textId="77777777" w:rsidR="00834C17" w:rsidRPr="009049CF" w:rsidRDefault="00834C17" w:rsidP="00B63B6E">
      <w:pPr>
        <w:widowControl/>
        <w:snapToGrid/>
        <w:spacing w:after="200" w:line="276" w:lineRule="auto"/>
      </w:pPr>
    </w:p>
    <w:p w14:paraId="7E93F313" w14:textId="77777777" w:rsidR="00834C17" w:rsidRPr="009049CF" w:rsidRDefault="00834C17" w:rsidP="00B63B6E">
      <w:pPr>
        <w:widowControl/>
        <w:snapToGrid/>
        <w:spacing w:after="200" w:line="276" w:lineRule="auto"/>
      </w:pPr>
    </w:p>
    <w:sectPr w:rsidR="00834C17" w:rsidRPr="009049CF" w:rsidSect="00896F77">
      <w:headerReference w:type="default" r:id="rId9"/>
      <w:footerReference w:type="default" r:id="rId10"/>
      <w:headerReference w:type="first" r:id="rId11"/>
      <w:pgSz w:w="12240" w:h="15840" w:code="1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56712" w14:textId="77777777" w:rsidR="001163D5" w:rsidRDefault="001163D5" w:rsidP="00D1412E">
      <w:r>
        <w:separator/>
      </w:r>
    </w:p>
  </w:endnote>
  <w:endnote w:type="continuationSeparator" w:id="0">
    <w:p w14:paraId="6E147340" w14:textId="77777777" w:rsidR="001163D5" w:rsidRDefault="001163D5" w:rsidP="00D1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5E5C8" w14:textId="6C9DC50B" w:rsidR="00C02DA9" w:rsidRDefault="00B83944" w:rsidP="00B83944">
    <w:pPr>
      <w:pStyle w:val="Footer"/>
      <w:tabs>
        <w:tab w:val="clear" w:pos="9360"/>
        <w:tab w:val="right" w:pos="10800"/>
      </w:tabs>
    </w:pPr>
    <w:r>
      <w:tab/>
    </w:r>
    <w:r>
      <w:tab/>
    </w:r>
    <w:r w:rsidR="00C02DA9">
      <w:t xml:space="preserve">Page </w:t>
    </w:r>
    <w:r w:rsidR="00C02DA9">
      <w:rPr>
        <w:b/>
        <w:bCs/>
      </w:rPr>
      <w:fldChar w:fldCharType="begin"/>
    </w:r>
    <w:r w:rsidR="00C02DA9">
      <w:rPr>
        <w:b/>
        <w:bCs/>
      </w:rPr>
      <w:instrText xml:space="preserve"> PAGE  \* Arabic  \* MERGEFORMAT </w:instrText>
    </w:r>
    <w:r w:rsidR="00C02DA9">
      <w:rPr>
        <w:b/>
        <w:bCs/>
      </w:rPr>
      <w:fldChar w:fldCharType="separate"/>
    </w:r>
    <w:r w:rsidR="00C02DA9">
      <w:rPr>
        <w:b/>
        <w:bCs/>
        <w:noProof/>
      </w:rPr>
      <w:t>1</w:t>
    </w:r>
    <w:r w:rsidR="00C02DA9">
      <w:rPr>
        <w:b/>
        <w:bCs/>
      </w:rPr>
      <w:fldChar w:fldCharType="end"/>
    </w:r>
    <w:r w:rsidR="00C02DA9">
      <w:t xml:space="preserve"> of </w:t>
    </w:r>
    <w:r w:rsidR="00C02DA9">
      <w:rPr>
        <w:b/>
        <w:bCs/>
      </w:rPr>
      <w:fldChar w:fldCharType="begin"/>
    </w:r>
    <w:r w:rsidR="00C02DA9">
      <w:rPr>
        <w:b/>
        <w:bCs/>
      </w:rPr>
      <w:instrText xml:space="preserve"> NUMPAGES  \* Arabic  \* MERGEFORMAT </w:instrText>
    </w:r>
    <w:r w:rsidR="00C02DA9">
      <w:rPr>
        <w:b/>
        <w:bCs/>
      </w:rPr>
      <w:fldChar w:fldCharType="separate"/>
    </w:r>
    <w:r w:rsidR="00C02DA9">
      <w:rPr>
        <w:b/>
        <w:bCs/>
        <w:noProof/>
      </w:rPr>
      <w:t>2</w:t>
    </w:r>
    <w:r w:rsidR="00C02DA9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DA6DC" w14:textId="77777777" w:rsidR="001163D5" w:rsidRDefault="001163D5" w:rsidP="00D1412E">
      <w:r>
        <w:separator/>
      </w:r>
    </w:p>
  </w:footnote>
  <w:footnote w:type="continuationSeparator" w:id="0">
    <w:p w14:paraId="33AC6A8A" w14:textId="77777777" w:rsidR="001163D5" w:rsidRDefault="001163D5" w:rsidP="00D14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303"/>
      <w:gridCol w:w="1235"/>
      <w:gridCol w:w="6030"/>
      <w:gridCol w:w="2430"/>
    </w:tblGrid>
    <w:tr w:rsidR="009049CF" w14:paraId="1FDAD1F9" w14:textId="77777777" w:rsidTr="00AC74F6">
      <w:trPr>
        <w:trHeight w:val="811"/>
      </w:trPr>
      <w:tc>
        <w:tcPr>
          <w:tcW w:w="2538" w:type="dxa"/>
          <w:gridSpan w:val="2"/>
          <w:vAlign w:val="center"/>
        </w:tcPr>
        <w:p w14:paraId="656EBAA5" w14:textId="77777777" w:rsidR="009049CF" w:rsidRDefault="009049CF" w:rsidP="009049CF">
          <w:pPr>
            <w:pStyle w:val="Header"/>
          </w:pPr>
          <w:r>
            <w:rPr>
              <w:noProof/>
            </w:rPr>
            <w:drawing>
              <wp:inline distT="0" distB="0" distL="0" distR="0" wp14:anchorId="5A10E97D" wp14:editId="55DA48B6">
                <wp:extent cx="1557020" cy="464185"/>
                <wp:effectExtent l="0" t="0" r="5080" b="0"/>
                <wp:docPr id="1157599863" name="Picture 11575998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DTLOGO_NONAME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7020" cy="464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30" w:type="dxa"/>
          <w:vMerge w:val="restart"/>
          <w:vAlign w:val="center"/>
        </w:tcPr>
        <w:p w14:paraId="63FB37FC" w14:textId="77777777" w:rsidR="009049CF" w:rsidRDefault="009049CF" w:rsidP="009049CF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AD5A22">
            <w:rPr>
              <w:rFonts w:ascii="Arial" w:hAnsi="Arial" w:cs="Arial"/>
              <w:b/>
              <w:sz w:val="28"/>
              <w:szCs w:val="28"/>
            </w:rPr>
            <w:t>Montana Department of Transportation</w:t>
          </w:r>
        </w:p>
        <w:p w14:paraId="379FBBE7" w14:textId="77777777" w:rsidR="009049CF" w:rsidRDefault="009049CF" w:rsidP="009049CF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05F86257" w14:textId="28E878C4" w:rsidR="009049CF" w:rsidRPr="00284FB8" w:rsidRDefault="009049CF" w:rsidP="00896F77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Permit Transfer Request</w:t>
          </w:r>
        </w:p>
      </w:tc>
      <w:tc>
        <w:tcPr>
          <w:tcW w:w="2430" w:type="dxa"/>
          <w:vMerge w:val="restart"/>
          <w:vAlign w:val="center"/>
        </w:tcPr>
        <w:p w14:paraId="24E159C8" w14:textId="77777777" w:rsidR="009049CF" w:rsidRDefault="009049CF" w:rsidP="009049CF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BC65E0">
            <w:rPr>
              <w:rFonts w:ascii="Arial" w:hAnsi="Arial" w:cs="Arial"/>
              <w:sz w:val="16"/>
              <w:szCs w:val="16"/>
            </w:rPr>
            <w:t>Submit</w:t>
          </w:r>
          <w:r>
            <w:rPr>
              <w:rFonts w:ascii="Arial" w:hAnsi="Arial" w:cs="Arial"/>
              <w:sz w:val="16"/>
              <w:szCs w:val="16"/>
            </w:rPr>
            <w:t xml:space="preserve"> completed form to:</w:t>
          </w:r>
        </w:p>
        <w:p w14:paraId="743E0DA4" w14:textId="77777777" w:rsidR="009049CF" w:rsidRDefault="009049CF" w:rsidP="009049CF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Outdoor Advertising Control</w:t>
          </w:r>
        </w:p>
        <w:p w14:paraId="0B9E516E" w14:textId="77777777" w:rsidR="009049CF" w:rsidRDefault="009049CF" w:rsidP="009049CF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  <w:p w14:paraId="53A69E62" w14:textId="77777777" w:rsidR="009049CF" w:rsidRDefault="009049CF" w:rsidP="009049CF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hyperlink r:id="rId2" w:history="1">
            <w:r w:rsidRPr="006C547B">
              <w:rPr>
                <w:rStyle w:val="Hyperlink"/>
                <w:rFonts w:ascii="Arial" w:hAnsi="Arial" w:cs="Arial"/>
                <w:sz w:val="16"/>
                <w:szCs w:val="16"/>
              </w:rPr>
              <w:t>mdtoacctrl@mt.gov</w:t>
            </w:r>
          </w:hyperlink>
        </w:p>
        <w:p w14:paraId="3A1702FF" w14:textId="77777777" w:rsidR="009049CF" w:rsidRPr="00BC65E0" w:rsidRDefault="009049CF" w:rsidP="009049CF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9049CF" w14:paraId="68792298" w14:textId="77777777" w:rsidTr="00AC74F6">
      <w:trPr>
        <w:trHeight w:val="222"/>
      </w:trPr>
      <w:tc>
        <w:tcPr>
          <w:tcW w:w="1303" w:type="dxa"/>
          <w:vAlign w:val="bottom"/>
        </w:tcPr>
        <w:p w14:paraId="28B5EF10" w14:textId="77777777" w:rsidR="009049CF" w:rsidRPr="00B021CC" w:rsidRDefault="009049CF" w:rsidP="009049CF">
          <w:pPr>
            <w:spacing w:before="60" w:line="259" w:lineRule="auto"/>
            <w:ind w:left="29"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>MDT</w:t>
          </w:r>
          <w:r w:rsidRPr="00B021CC">
            <w:rPr>
              <w:spacing w:val="-13"/>
              <w:sz w:val="16"/>
              <w:szCs w:val="16"/>
            </w:rPr>
            <w:t>-</w:t>
          </w:r>
          <w:r>
            <w:rPr>
              <w:spacing w:val="-13"/>
              <w:sz w:val="16"/>
              <w:szCs w:val="16"/>
            </w:rPr>
            <w:t>ROW-009</w:t>
          </w:r>
        </w:p>
      </w:tc>
      <w:tc>
        <w:tcPr>
          <w:tcW w:w="1235" w:type="dxa"/>
          <w:vAlign w:val="bottom"/>
        </w:tcPr>
        <w:p w14:paraId="66A0F5BA" w14:textId="77777777" w:rsidR="009049CF" w:rsidRPr="00B021CC" w:rsidRDefault="009049CF" w:rsidP="009049CF">
          <w:pPr>
            <w:spacing w:before="60" w:line="259" w:lineRule="auto"/>
            <w:ind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>Rev. 08/2025</w:t>
          </w:r>
        </w:p>
      </w:tc>
      <w:tc>
        <w:tcPr>
          <w:tcW w:w="6030" w:type="dxa"/>
          <w:vMerge/>
          <w:vAlign w:val="bottom"/>
        </w:tcPr>
        <w:p w14:paraId="47FFD442" w14:textId="77777777" w:rsidR="009049CF" w:rsidRDefault="009049CF" w:rsidP="009049CF">
          <w:pPr>
            <w:rPr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3C7ED333" w14:textId="77777777" w:rsidR="009049CF" w:rsidRDefault="009049CF" w:rsidP="009049CF">
          <w:pPr>
            <w:pStyle w:val="Header"/>
          </w:pPr>
        </w:p>
      </w:tc>
    </w:tr>
    <w:tr w:rsidR="009049CF" w14:paraId="5EC581C9" w14:textId="77777777" w:rsidTr="00AC74F6">
      <w:trPr>
        <w:trHeight w:val="282"/>
      </w:trPr>
      <w:tc>
        <w:tcPr>
          <w:tcW w:w="2538" w:type="dxa"/>
          <w:gridSpan w:val="2"/>
          <w:vAlign w:val="bottom"/>
        </w:tcPr>
        <w:p w14:paraId="0A30FD9C" w14:textId="77777777" w:rsidR="009049CF" w:rsidRPr="00B021CC" w:rsidRDefault="009049CF" w:rsidP="009049CF">
          <w:pPr>
            <w:spacing w:line="259" w:lineRule="auto"/>
            <w:ind w:left="29" w:right="115"/>
            <w:rPr>
              <w:spacing w:val="-13"/>
              <w:sz w:val="16"/>
              <w:szCs w:val="16"/>
            </w:rPr>
          </w:pPr>
          <w:r w:rsidRPr="00B87CDC">
            <w:rPr>
              <w:spacing w:val="-13"/>
              <w:sz w:val="16"/>
              <w:szCs w:val="16"/>
            </w:rPr>
            <w:t xml:space="preserve">Page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PAGE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1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  <w:r w:rsidRPr="00B87CDC">
            <w:rPr>
              <w:spacing w:val="-13"/>
              <w:sz w:val="16"/>
              <w:szCs w:val="16"/>
            </w:rPr>
            <w:t xml:space="preserve"> of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NUMPAGES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2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</w:p>
      </w:tc>
      <w:tc>
        <w:tcPr>
          <w:tcW w:w="6030" w:type="dxa"/>
          <w:vMerge/>
          <w:vAlign w:val="bottom"/>
        </w:tcPr>
        <w:p w14:paraId="147DFBBA" w14:textId="77777777" w:rsidR="009049CF" w:rsidRDefault="009049CF" w:rsidP="009049CF">
          <w:pPr>
            <w:pStyle w:val="Header"/>
            <w:rPr>
              <w:rFonts w:ascii="Arial" w:hAnsi="Arial" w:cs="Arial"/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402ECEEF" w14:textId="77777777" w:rsidR="009049CF" w:rsidRDefault="009049CF" w:rsidP="009049CF">
          <w:pPr>
            <w:pStyle w:val="Header"/>
          </w:pPr>
        </w:p>
      </w:tc>
    </w:tr>
  </w:tbl>
  <w:p w14:paraId="05965EE5" w14:textId="77777777" w:rsidR="009049CF" w:rsidRDefault="00904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303"/>
      <w:gridCol w:w="1235"/>
      <w:gridCol w:w="6030"/>
      <w:gridCol w:w="2430"/>
    </w:tblGrid>
    <w:tr w:rsidR="00B83944" w14:paraId="4E4EF4D7" w14:textId="77777777" w:rsidTr="00BC65E0">
      <w:trPr>
        <w:trHeight w:val="811"/>
      </w:trPr>
      <w:tc>
        <w:tcPr>
          <w:tcW w:w="2538" w:type="dxa"/>
          <w:gridSpan w:val="2"/>
          <w:vAlign w:val="center"/>
        </w:tcPr>
        <w:p w14:paraId="0D7D78BD" w14:textId="0D845DF8" w:rsidR="00B83944" w:rsidRDefault="00CD1D3E" w:rsidP="00376FBC">
          <w:pPr>
            <w:pStyle w:val="Header"/>
          </w:pPr>
          <w:r>
            <w:rPr>
              <w:noProof/>
            </w:rPr>
            <w:drawing>
              <wp:inline distT="0" distB="0" distL="0" distR="0" wp14:anchorId="2A159F87" wp14:editId="1A95CCDF">
                <wp:extent cx="1406106" cy="448024"/>
                <wp:effectExtent l="0" t="0" r="3810" b="9525"/>
                <wp:docPr id="1933841846" name="Picture 1" descr="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3841846" name="Picture 1" descr="Logo&#10;&#10;AI-generated content may be incorrect.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9709" cy="4523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30" w:type="dxa"/>
          <w:vMerge w:val="restart"/>
          <w:vAlign w:val="center"/>
        </w:tcPr>
        <w:p w14:paraId="2F9BA732" w14:textId="77777777" w:rsidR="00B83944" w:rsidRDefault="00B83944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AD5A22">
            <w:rPr>
              <w:rFonts w:ascii="Arial" w:hAnsi="Arial" w:cs="Arial"/>
              <w:b/>
              <w:sz w:val="28"/>
              <w:szCs w:val="28"/>
            </w:rPr>
            <w:t>Montana Department of Transportation</w:t>
          </w:r>
        </w:p>
        <w:p w14:paraId="5B248D7B" w14:textId="77777777" w:rsidR="00BC65E0" w:rsidRDefault="00BC65E0" w:rsidP="00BC65E0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5CC48780" w14:textId="31AC55E3" w:rsidR="00284FB8" w:rsidRPr="00284FB8" w:rsidRDefault="00522EF5" w:rsidP="00522EF5">
          <w:pPr>
            <w:pStyle w:val="Header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 xml:space="preserve">Permit </w:t>
          </w:r>
          <w:r w:rsidR="00CC1643">
            <w:rPr>
              <w:rFonts w:ascii="Arial" w:hAnsi="Arial" w:cs="Arial"/>
              <w:b/>
              <w:sz w:val="28"/>
              <w:szCs w:val="28"/>
            </w:rPr>
            <w:t xml:space="preserve">Transfer </w:t>
          </w:r>
          <w:r>
            <w:rPr>
              <w:rFonts w:ascii="Arial" w:hAnsi="Arial" w:cs="Arial"/>
              <w:b/>
              <w:sz w:val="28"/>
              <w:szCs w:val="28"/>
            </w:rPr>
            <w:t>Request</w:t>
          </w:r>
        </w:p>
      </w:tc>
      <w:tc>
        <w:tcPr>
          <w:tcW w:w="2430" w:type="dxa"/>
          <w:vMerge w:val="restart"/>
          <w:vAlign w:val="center"/>
        </w:tcPr>
        <w:p w14:paraId="724A5CCD" w14:textId="77777777" w:rsidR="00B83944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BC65E0">
            <w:rPr>
              <w:rFonts w:ascii="Arial" w:hAnsi="Arial" w:cs="Arial"/>
              <w:sz w:val="16"/>
              <w:szCs w:val="16"/>
            </w:rPr>
            <w:t>Submit</w:t>
          </w:r>
          <w:r>
            <w:rPr>
              <w:rFonts w:ascii="Arial" w:hAnsi="Arial" w:cs="Arial"/>
              <w:sz w:val="16"/>
              <w:szCs w:val="16"/>
            </w:rPr>
            <w:t xml:space="preserve"> completed form to:</w:t>
          </w:r>
        </w:p>
        <w:p w14:paraId="22FC8F59" w14:textId="77777777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Outdoor Advertising Control</w:t>
          </w:r>
        </w:p>
        <w:p w14:paraId="712F5359" w14:textId="77777777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  <w:p w14:paraId="41A16CE8" w14:textId="721E4303" w:rsid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  <w:hyperlink r:id="rId2" w:history="1">
            <w:r w:rsidRPr="006C547B">
              <w:rPr>
                <w:rStyle w:val="Hyperlink"/>
                <w:rFonts w:ascii="Arial" w:hAnsi="Arial" w:cs="Arial"/>
                <w:sz w:val="16"/>
                <w:szCs w:val="16"/>
              </w:rPr>
              <w:t>mdtoacctrl@mt.gov</w:t>
            </w:r>
          </w:hyperlink>
        </w:p>
        <w:p w14:paraId="5E8C7AC6" w14:textId="3E3BC4E7" w:rsidR="00BC65E0" w:rsidRPr="00BC65E0" w:rsidRDefault="00BC65E0" w:rsidP="00BC65E0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B83944" w14:paraId="2AB1CA16" w14:textId="77777777">
      <w:trPr>
        <w:trHeight w:val="222"/>
      </w:trPr>
      <w:tc>
        <w:tcPr>
          <w:tcW w:w="1303" w:type="dxa"/>
          <w:vAlign w:val="bottom"/>
        </w:tcPr>
        <w:p w14:paraId="4613C00F" w14:textId="76FD3927" w:rsidR="00B83944" w:rsidRPr="00B021CC" w:rsidRDefault="00B83944" w:rsidP="00376FBC">
          <w:pPr>
            <w:spacing w:before="60" w:line="259" w:lineRule="auto"/>
            <w:ind w:left="29"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>MDT</w:t>
          </w:r>
          <w:r w:rsidRPr="00B021CC">
            <w:rPr>
              <w:spacing w:val="-13"/>
              <w:sz w:val="16"/>
              <w:szCs w:val="16"/>
            </w:rPr>
            <w:t>-</w:t>
          </w:r>
          <w:r w:rsidR="00B87CDC">
            <w:rPr>
              <w:spacing w:val="-13"/>
              <w:sz w:val="16"/>
              <w:szCs w:val="16"/>
            </w:rPr>
            <w:t>ROW</w:t>
          </w:r>
          <w:r w:rsidR="00BC65E0">
            <w:rPr>
              <w:spacing w:val="-13"/>
              <w:sz w:val="16"/>
              <w:szCs w:val="16"/>
            </w:rPr>
            <w:t>-0</w:t>
          </w:r>
          <w:r w:rsidR="00CC1643">
            <w:rPr>
              <w:spacing w:val="-13"/>
              <w:sz w:val="16"/>
              <w:szCs w:val="16"/>
            </w:rPr>
            <w:t>09</w:t>
          </w:r>
        </w:p>
      </w:tc>
      <w:tc>
        <w:tcPr>
          <w:tcW w:w="1235" w:type="dxa"/>
          <w:vAlign w:val="bottom"/>
        </w:tcPr>
        <w:p w14:paraId="7EBBE520" w14:textId="645AFC0F" w:rsidR="00B83944" w:rsidRPr="00B021CC" w:rsidRDefault="00BC65E0" w:rsidP="00376FBC">
          <w:pPr>
            <w:spacing w:before="60" w:line="259" w:lineRule="auto"/>
            <w:ind w:right="115"/>
            <w:rPr>
              <w:noProof/>
            </w:rPr>
          </w:pPr>
          <w:r>
            <w:rPr>
              <w:spacing w:val="-13"/>
              <w:sz w:val="16"/>
              <w:szCs w:val="16"/>
            </w:rPr>
            <w:t xml:space="preserve">Rev. </w:t>
          </w:r>
          <w:r w:rsidR="001F6227">
            <w:rPr>
              <w:spacing w:val="-13"/>
              <w:sz w:val="16"/>
              <w:szCs w:val="16"/>
            </w:rPr>
            <w:t>01</w:t>
          </w:r>
          <w:r>
            <w:rPr>
              <w:spacing w:val="-13"/>
              <w:sz w:val="16"/>
              <w:szCs w:val="16"/>
            </w:rPr>
            <w:t>/202</w:t>
          </w:r>
          <w:r w:rsidR="001F6227">
            <w:rPr>
              <w:spacing w:val="-13"/>
              <w:sz w:val="16"/>
              <w:szCs w:val="16"/>
            </w:rPr>
            <w:t>6</w:t>
          </w:r>
        </w:p>
      </w:tc>
      <w:tc>
        <w:tcPr>
          <w:tcW w:w="6030" w:type="dxa"/>
          <w:vMerge/>
          <w:vAlign w:val="bottom"/>
        </w:tcPr>
        <w:p w14:paraId="0951E920" w14:textId="77777777" w:rsidR="00B83944" w:rsidRDefault="00B83944" w:rsidP="00376FBC">
          <w:pPr>
            <w:rPr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266924B4" w14:textId="77777777" w:rsidR="00B83944" w:rsidRDefault="00B83944" w:rsidP="00376FBC">
          <w:pPr>
            <w:pStyle w:val="Header"/>
          </w:pPr>
        </w:p>
      </w:tc>
    </w:tr>
    <w:tr w:rsidR="00B83944" w14:paraId="0A139BCB" w14:textId="77777777">
      <w:trPr>
        <w:trHeight w:val="282"/>
      </w:trPr>
      <w:tc>
        <w:tcPr>
          <w:tcW w:w="2538" w:type="dxa"/>
          <w:gridSpan w:val="2"/>
          <w:vAlign w:val="bottom"/>
        </w:tcPr>
        <w:p w14:paraId="01A2666B" w14:textId="4D594D73" w:rsidR="00B83944" w:rsidRPr="00B021CC" w:rsidRDefault="00B87CDC" w:rsidP="00376FBC">
          <w:pPr>
            <w:spacing w:line="259" w:lineRule="auto"/>
            <w:ind w:left="29" w:right="115"/>
            <w:rPr>
              <w:spacing w:val="-13"/>
              <w:sz w:val="16"/>
              <w:szCs w:val="16"/>
            </w:rPr>
          </w:pPr>
          <w:r w:rsidRPr="00B87CDC">
            <w:rPr>
              <w:spacing w:val="-13"/>
              <w:sz w:val="16"/>
              <w:szCs w:val="16"/>
            </w:rPr>
            <w:t xml:space="preserve">Page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PAGE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1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  <w:r w:rsidRPr="00B87CDC">
            <w:rPr>
              <w:spacing w:val="-13"/>
              <w:sz w:val="16"/>
              <w:szCs w:val="16"/>
            </w:rPr>
            <w:t xml:space="preserve"> of 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begin"/>
          </w:r>
          <w:r w:rsidRPr="00B87CDC">
            <w:rPr>
              <w:b/>
              <w:bCs/>
              <w:spacing w:val="-13"/>
              <w:sz w:val="16"/>
              <w:szCs w:val="16"/>
            </w:rPr>
            <w:instrText xml:space="preserve"> NUMPAGES  \* Arabic  \* MERGEFORMAT </w:instrTex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separate"/>
          </w:r>
          <w:r w:rsidRPr="00B87CDC">
            <w:rPr>
              <w:b/>
              <w:bCs/>
              <w:noProof/>
              <w:spacing w:val="-13"/>
              <w:sz w:val="16"/>
              <w:szCs w:val="16"/>
            </w:rPr>
            <w:t>2</w:t>
          </w:r>
          <w:r w:rsidRPr="00B87CDC">
            <w:rPr>
              <w:b/>
              <w:bCs/>
              <w:spacing w:val="-13"/>
              <w:sz w:val="16"/>
              <w:szCs w:val="16"/>
            </w:rPr>
            <w:fldChar w:fldCharType="end"/>
          </w:r>
        </w:p>
      </w:tc>
      <w:tc>
        <w:tcPr>
          <w:tcW w:w="6030" w:type="dxa"/>
          <w:vMerge/>
          <w:vAlign w:val="bottom"/>
        </w:tcPr>
        <w:p w14:paraId="4E3FC1BB" w14:textId="77777777" w:rsidR="00B83944" w:rsidRDefault="00B83944" w:rsidP="00376FBC">
          <w:pPr>
            <w:pStyle w:val="Header"/>
            <w:rPr>
              <w:rFonts w:ascii="Arial" w:hAnsi="Arial" w:cs="Arial"/>
              <w:b/>
              <w:sz w:val="28"/>
              <w:szCs w:val="28"/>
            </w:rPr>
          </w:pPr>
        </w:p>
      </w:tc>
      <w:tc>
        <w:tcPr>
          <w:tcW w:w="2430" w:type="dxa"/>
          <w:vMerge/>
          <w:vAlign w:val="bottom"/>
        </w:tcPr>
        <w:p w14:paraId="7EF7F8E0" w14:textId="77777777" w:rsidR="00B83944" w:rsidRDefault="00B83944" w:rsidP="00376FBC">
          <w:pPr>
            <w:pStyle w:val="Header"/>
          </w:pPr>
        </w:p>
      </w:tc>
    </w:tr>
  </w:tbl>
  <w:p w14:paraId="2D4C7C4F" w14:textId="77777777" w:rsidR="00B83944" w:rsidRDefault="00B839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A3339"/>
    <w:multiLevelType w:val="hybridMultilevel"/>
    <w:tmpl w:val="8FA8B6E0"/>
    <w:lvl w:ilvl="0" w:tplc="352EB778">
      <w:start w:val="1"/>
      <w:numFmt w:val="decimal"/>
      <w:lvlText w:val="%1."/>
      <w:lvlJc w:val="left"/>
      <w:pPr>
        <w:ind w:left="748" w:hanging="22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BAE5A9A">
      <w:numFmt w:val="bullet"/>
      <w:lvlText w:val="•"/>
      <w:lvlJc w:val="left"/>
      <w:pPr>
        <w:ind w:left="1890" w:hanging="223"/>
      </w:pPr>
      <w:rPr>
        <w:rFonts w:hint="default"/>
        <w:lang w:val="en-US" w:eastAsia="en-US" w:bidi="ar-SA"/>
      </w:rPr>
    </w:lvl>
    <w:lvl w:ilvl="2" w:tplc="3FB8F09E">
      <w:numFmt w:val="bullet"/>
      <w:lvlText w:val="•"/>
      <w:lvlJc w:val="left"/>
      <w:pPr>
        <w:ind w:left="3040" w:hanging="223"/>
      </w:pPr>
      <w:rPr>
        <w:rFonts w:hint="default"/>
        <w:lang w:val="en-US" w:eastAsia="en-US" w:bidi="ar-SA"/>
      </w:rPr>
    </w:lvl>
    <w:lvl w:ilvl="3" w:tplc="864EED24">
      <w:numFmt w:val="bullet"/>
      <w:lvlText w:val="•"/>
      <w:lvlJc w:val="left"/>
      <w:pPr>
        <w:ind w:left="4190" w:hanging="223"/>
      </w:pPr>
      <w:rPr>
        <w:rFonts w:hint="default"/>
        <w:lang w:val="en-US" w:eastAsia="en-US" w:bidi="ar-SA"/>
      </w:rPr>
    </w:lvl>
    <w:lvl w:ilvl="4" w:tplc="435ED840">
      <w:numFmt w:val="bullet"/>
      <w:lvlText w:val="•"/>
      <w:lvlJc w:val="left"/>
      <w:pPr>
        <w:ind w:left="5340" w:hanging="223"/>
      </w:pPr>
      <w:rPr>
        <w:rFonts w:hint="default"/>
        <w:lang w:val="en-US" w:eastAsia="en-US" w:bidi="ar-SA"/>
      </w:rPr>
    </w:lvl>
    <w:lvl w:ilvl="5" w:tplc="A580B926">
      <w:numFmt w:val="bullet"/>
      <w:lvlText w:val="•"/>
      <w:lvlJc w:val="left"/>
      <w:pPr>
        <w:ind w:left="6490" w:hanging="223"/>
      </w:pPr>
      <w:rPr>
        <w:rFonts w:hint="default"/>
        <w:lang w:val="en-US" w:eastAsia="en-US" w:bidi="ar-SA"/>
      </w:rPr>
    </w:lvl>
    <w:lvl w:ilvl="6" w:tplc="77047A0E">
      <w:numFmt w:val="bullet"/>
      <w:lvlText w:val="•"/>
      <w:lvlJc w:val="left"/>
      <w:pPr>
        <w:ind w:left="7640" w:hanging="223"/>
      </w:pPr>
      <w:rPr>
        <w:rFonts w:hint="default"/>
        <w:lang w:val="en-US" w:eastAsia="en-US" w:bidi="ar-SA"/>
      </w:rPr>
    </w:lvl>
    <w:lvl w:ilvl="7" w:tplc="CF2EBAFA">
      <w:numFmt w:val="bullet"/>
      <w:lvlText w:val="•"/>
      <w:lvlJc w:val="left"/>
      <w:pPr>
        <w:ind w:left="8790" w:hanging="223"/>
      </w:pPr>
      <w:rPr>
        <w:rFonts w:hint="default"/>
        <w:lang w:val="en-US" w:eastAsia="en-US" w:bidi="ar-SA"/>
      </w:rPr>
    </w:lvl>
    <w:lvl w:ilvl="8" w:tplc="9320D30E">
      <w:numFmt w:val="bullet"/>
      <w:lvlText w:val="•"/>
      <w:lvlJc w:val="left"/>
      <w:pPr>
        <w:ind w:left="9940" w:hanging="223"/>
      </w:pPr>
      <w:rPr>
        <w:rFonts w:hint="default"/>
        <w:lang w:val="en-US" w:eastAsia="en-US" w:bidi="ar-SA"/>
      </w:rPr>
    </w:lvl>
  </w:abstractNum>
  <w:abstractNum w:abstractNumId="1" w15:restartNumberingAfterBreak="0">
    <w:nsid w:val="5B5F0985"/>
    <w:multiLevelType w:val="hybridMultilevel"/>
    <w:tmpl w:val="14D6B09E"/>
    <w:lvl w:ilvl="0" w:tplc="F64A409A">
      <w:start w:val="1"/>
      <w:numFmt w:val="decimal"/>
      <w:lvlText w:val="%1."/>
      <w:lvlJc w:val="left"/>
      <w:pPr>
        <w:ind w:left="1152" w:hanging="360"/>
      </w:p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 w16cid:durableId="285280987">
    <w:abstractNumId w:val="1"/>
  </w:num>
  <w:num w:numId="2" w16cid:durableId="190706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12E"/>
    <w:rsid w:val="00014CD0"/>
    <w:rsid w:val="00032DE0"/>
    <w:rsid w:val="00040BBE"/>
    <w:rsid w:val="00042C51"/>
    <w:rsid w:val="00074773"/>
    <w:rsid w:val="000C3D5E"/>
    <w:rsid w:val="000C4627"/>
    <w:rsid w:val="000F6C1B"/>
    <w:rsid w:val="001155D6"/>
    <w:rsid w:val="001163D5"/>
    <w:rsid w:val="00123944"/>
    <w:rsid w:val="00135333"/>
    <w:rsid w:val="0014057D"/>
    <w:rsid w:val="001513FA"/>
    <w:rsid w:val="0015259E"/>
    <w:rsid w:val="00152C1B"/>
    <w:rsid w:val="001660C4"/>
    <w:rsid w:val="00166352"/>
    <w:rsid w:val="00174707"/>
    <w:rsid w:val="001D3CE5"/>
    <w:rsid w:val="001E54C9"/>
    <w:rsid w:val="001F6227"/>
    <w:rsid w:val="00214761"/>
    <w:rsid w:val="002278CB"/>
    <w:rsid w:val="00280DC4"/>
    <w:rsid w:val="00284826"/>
    <w:rsid w:val="00284FB8"/>
    <w:rsid w:val="00292836"/>
    <w:rsid w:val="002B0CBA"/>
    <w:rsid w:val="002B1A6E"/>
    <w:rsid w:val="002C1DAC"/>
    <w:rsid w:val="00313F6B"/>
    <w:rsid w:val="00313FC4"/>
    <w:rsid w:val="00321711"/>
    <w:rsid w:val="00331C49"/>
    <w:rsid w:val="00344D40"/>
    <w:rsid w:val="00355041"/>
    <w:rsid w:val="0036518E"/>
    <w:rsid w:val="003728CF"/>
    <w:rsid w:val="00374A5A"/>
    <w:rsid w:val="0037628A"/>
    <w:rsid w:val="00376FBC"/>
    <w:rsid w:val="00445071"/>
    <w:rsid w:val="004618C2"/>
    <w:rsid w:val="004864BC"/>
    <w:rsid w:val="00492C69"/>
    <w:rsid w:val="004A4969"/>
    <w:rsid w:val="004B684E"/>
    <w:rsid w:val="004C1B19"/>
    <w:rsid w:val="004F7987"/>
    <w:rsid w:val="005028F0"/>
    <w:rsid w:val="00522EF5"/>
    <w:rsid w:val="0054107E"/>
    <w:rsid w:val="00541263"/>
    <w:rsid w:val="00542660"/>
    <w:rsid w:val="00543525"/>
    <w:rsid w:val="00583AA4"/>
    <w:rsid w:val="005845EB"/>
    <w:rsid w:val="00590732"/>
    <w:rsid w:val="00596779"/>
    <w:rsid w:val="005B16EB"/>
    <w:rsid w:val="005D36F8"/>
    <w:rsid w:val="005E0058"/>
    <w:rsid w:val="006404A5"/>
    <w:rsid w:val="00650C27"/>
    <w:rsid w:val="00680ADE"/>
    <w:rsid w:val="006A4D51"/>
    <w:rsid w:val="006C0CB2"/>
    <w:rsid w:val="00733892"/>
    <w:rsid w:val="00735C88"/>
    <w:rsid w:val="00786A51"/>
    <w:rsid w:val="007C2A25"/>
    <w:rsid w:val="007D430E"/>
    <w:rsid w:val="007D6DF9"/>
    <w:rsid w:val="00834C17"/>
    <w:rsid w:val="008423E0"/>
    <w:rsid w:val="00844A41"/>
    <w:rsid w:val="00896F77"/>
    <w:rsid w:val="008F1751"/>
    <w:rsid w:val="008F7A10"/>
    <w:rsid w:val="009049CF"/>
    <w:rsid w:val="009478FA"/>
    <w:rsid w:val="00965AE1"/>
    <w:rsid w:val="00967351"/>
    <w:rsid w:val="009D49C3"/>
    <w:rsid w:val="009E5FB6"/>
    <w:rsid w:val="00A550E4"/>
    <w:rsid w:val="00A65C70"/>
    <w:rsid w:val="00A75DE0"/>
    <w:rsid w:val="00AA1B09"/>
    <w:rsid w:val="00AC1C74"/>
    <w:rsid w:val="00AD5A22"/>
    <w:rsid w:val="00B021CC"/>
    <w:rsid w:val="00B07828"/>
    <w:rsid w:val="00B311C8"/>
    <w:rsid w:val="00B36CF9"/>
    <w:rsid w:val="00B45ECB"/>
    <w:rsid w:val="00B63B6E"/>
    <w:rsid w:val="00B83414"/>
    <w:rsid w:val="00B83944"/>
    <w:rsid w:val="00B87CDC"/>
    <w:rsid w:val="00B97525"/>
    <w:rsid w:val="00BC65E0"/>
    <w:rsid w:val="00BD0B4A"/>
    <w:rsid w:val="00BD4AD3"/>
    <w:rsid w:val="00BE57E7"/>
    <w:rsid w:val="00C02DA9"/>
    <w:rsid w:val="00C16D5C"/>
    <w:rsid w:val="00C32A06"/>
    <w:rsid w:val="00C37A98"/>
    <w:rsid w:val="00C704FD"/>
    <w:rsid w:val="00C975D9"/>
    <w:rsid w:val="00CA40CE"/>
    <w:rsid w:val="00CA62CE"/>
    <w:rsid w:val="00CB065E"/>
    <w:rsid w:val="00CC1643"/>
    <w:rsid w:val="00CD1D3E"/>
    <w:rsid w:val="00CD753F"/>
    <w:rsid w:val="00D1412E"/>
    <w:rsid w:val="00D27DD0"/>
    <w:rsid w:val="00D45047"/>
    <w:rsid w:val="00D60FCA"/>
    <w:rsid w:val="00DB1846"/>
    <w:rsid w:val="00DD4E8B"/>
    <w:rsid w:val="00DE6D89"/>
    <w:rsid w:val="00DF302A"/>
    <w:rsid w:val="00E032F8"/>
    <w:rsid w:val="00E068B5"/>
    <w:rsid w:val="00E26D68"/>
    <w:rsid w:val="00E26F73"/>
    <w:rsid w:val="00E563D1"/>
    <w:rsid w:val="00E86143"/>
    <w:rsid w:val="00EF6294"/>
    <w:rsid w:val="00F33CFC"/>
    <w:rsid w:val="00F83FD2"/>
    <w:rsid w:val="00F84C7C"/>
    <w:rsid w:val="00FC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D3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68"/>
    <w:pPr>
      <w:widowControl w:val="0"/>
      <w:snapToGrid w:val="0"/>
      <w:spacing w:after="0" w:line="240" w:lineRule="auto"/>
    </w:pPr>
  </w:style>
  <w:style w:type="paragraph" w:styleId="Heading5">
    <w:name w:val="heading 5"/>
    <w:basedOn w:val="Normal"/>
    <w:next w:val="Normal"/>
    <w:link w:val="Heading5Char"/>
    <w:unhideWhenUsed/>
    <w:qFormat/>
    <w:rsid w:val="00965AE1"/>
    <w:pPr>
      <w:keepNext/>
      <w:tabs>
        <w:tab w:val="center" w:pos="2520"/>
        <w:tab w:val="center" w:leader="underscore" w:pos="6390"/>
        <w:tab w:val="center" w:leader="underscore" w:pos="9360"/>
      </w:tabs>
      <w:jc w:val="center"/>
      <w:outlineLvl w:val="4"/>
    </w:pPr>
    <w:rPr>
      <w:rFonts w:ascii="Times New Roman" w:hAnsi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412E"/>
    <w:pPr>
      <w:widowControl/>
      <w:tabs>
        <w:tab w:val="center" w:pos="4680"/>
        <w:tab w:val="right" w:pos="9360"/>
      </w:tabs>
      <w:snapToGrid/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1412E"/>
  </w:style>
  <w:style w:type="paragraph" w:styleId="Footer">
    <w:name w:val="footer"/>
    <w:basedOn w:val="Normal"/>
    <w:link w:val="FooterChar"/>
    <w:uiPriority w:val="99"/>
    <w:unhideWhenUsed/>
    <w:rsid w:val="00D1412E"/>
    <w:pPr>
      <w:widowControl/>
      <w:tabs>
        <w:tab w:val="center" w:pos="4680"/>
        <w:tab w:val="right" w:pos="9360"/>
      </w:tabs>
      <w:snapToGrid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1412E"/>
  </w:style>
  <w:style w:type="table" w:styleId="TableGrid">
    <w:name w:val="Table Grid"/>
    <w:basedOn w:val="TableNormal"/>
    <w:uiPriority w:val="59"/>
    <w:rsid w:val="00D14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412E"/>
    <w:pPr>
      <w:widowControl/>
      <w:snapToGrid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D1412E"/>
    <w:pPr>
      <w:snapToGri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965AE1"/>
    <w:rPr>
      <w:rFonts w:ascii="Times New Roman" w:eastAsia="Times New Roman" w:hAnsi="Times New Roman" w:cs="Times New Roman"/>
      <w:b/>
      <w:sz w:val="28"/>
      <w:szCs w:val="20"/>
    </w:rPr>
  </w:style>
  <w:style w:type="character" w:styleId="Hyperlink">
    <w:name w:val="Hyperlink"/>
    <w:basedOn w:val="DefaultParagraphFont"/>
    <w:unhideWhenUsed/>
    <w:rsid w:val="00965AE1"/>
    <w:rPr>
      <w:color w:val="0000FF"/>
      <w:u w:val="single"/>
    </w:rPr>
  </w:style>
  <w:style w:type="paragraph" w:customStyle="1" w:styleId="Form-Head">
    <w:name w:val="Form-Head"/>
    <w:basedOn w:val="Normal"/>
    <w:qFormat/>
    <w:rsid w:val="00541263"/>
    <w:pPr>
      <w:jc w:val="center"/>
    </w:pPr>
    <w:rPr>
      <w:b/>
      <w:bCs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284826"/>
    <w:rPr>
      <w:color w:val="FF0000"/>
    </w:rPr>
  </w:style>
  <w:style w:type="paragraph" w:styleId="BodyText">
    <w:name w:val="Body Text"/>
    <w:basedOn w:val="Normal"/>
    <w:link w:val="BodyTextChar"/>
    <w:uiPriority w:val="1"/>
    <w:qFormat/>
    <w:rsid w:val="004F7987"/>
    <w:pPr>
      <w:autoSpaceDE w:val="0"/>
      <w:autoSpaceDN w:val="0"/>
      <w:snapToGrid/>
    </w:pPr>
    <w:rPr>
      <w:rFonts w:eastAsia="Arial"/>
    </w:rPr>
  </w:style>
  <w:style w:type="character" w:customStyle="1" w:styleId="BodyTextChar">
    <w:name w:val="Body Text Char"/>
    <w:basedOn w:val="DefaultParagraphFont"/>
    <w:link w:val="BodyText"/>
    <w:uiPriority w:val="1"/>
    <w:rsid w:val="004F7987"/>
    <w:rPr>
      <w:rFonts w:eastAsia="Arial"/>
      <w:szCs w:val="20"/>
    </w:rPr>
  </w:style>
  <w:style w:type="paragraph" w:customStyle="1" w:styleId="TableParagraph">
    <w:name w:val="Table Paragraph"/>
    <w:basedOn w:val="Normal"/>
    <w:uiPriority w:val="1"/>
    <w:qFormat/>
    <w:rsid w:val="004F7987"/>
    <w:pPr>
      <w:autoSpaceDE w:val="0"/>
      <w:autoSpaceDN w:val="0"/>
      <w:snapToGrid/>
    </w:pPr>
    <w:rPr>
      <w:rFonts w:eastAsia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344D40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FILEPRINT" wne:name="Project.Module1.FilePri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5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dtoacctrl@mt.gov" TargetMode="External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mdtoacctrl@mt.gov" TargetMode="External"/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CAF63-7EA3-4DF3-858C-5BB3898C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MDT-ROW-009</Template>
  <TotalTime>59</TotalTime>
  <Pages>3</Pages>
  <Words>392</Words>
  <Characters>2160</Characters>
  <Application>Microsoft Office Word</Application>
  <DocSecurity>0</DocSecurity>
  <Lines>240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Department of Transportation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Yarnall, Sally</dc:creator>
  <cp:keywords/>
  <dc:description/>
  <cp:lastModifiedBy>Cheeseman, Michele</cp:lastModifiedBy>
  <cp:revision>8</cp:revision>
  <cp:lastPrinted>2025-08-20T14:05:00Z</cp:lastPrinted>
  <dcterms:created xsi:type="dcterms:W3CDTF">2025-08-26T14:24:00Z</dcterms:created>
  <dcterms:modified xsi:type="dcterms:W3CDTF">2026-01-15T15:31:00Z</dcterms:modified>
</cp:coreProperties>
</file>