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A6689" w14:textId="44688EC7" w:rsidR="00374A5A" w:rsidRPr="002A4EE7" w:rsidRDefault="00BC65E0" w:rsidP="00BC65E0">
      <w:pPr>
        <w:rPr>
          <w:b/>
          <w:bCs/>
          <w:u w:val="single"/>
        </w:rPr>
      </w:pPr>
      <w:r w:rsidRPr="00BC65E0">
        <w:rPr>
          <w:b/>
          <w:bCs/>
          <w:noProof/>
          <w:shd w:val="clear" w:color="auto" w:fill="D9D9D9" w:themeFill="background1" w:themeFillShade="D9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A8B405" wp14:editId="6A355844">
                <wp:simplePos x="0" y="0"/>
                <wp:positionH relativeFrom="page">
                  <wp:posOffset>4422659</wp:posOffset>
                </wp:positionH>
                <wp:positionV relativeFrom="paragraph">
                  <wp:posOffset>-36022</wp:posOffset>
                </wp:positionV>
                <wp:extent cx="3054350" cy="9175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0" cy="917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08"/>
                              <w:gridCol w:w="1462"/>
                              <w:gridCol w:w="1611"/>
                            </w:tblGrid>
                            <w:tr w:rsidR="006A4D51" w14:paraId="7F8B7FE1" w14:textId="77777777" w:rsidTr="00317103">
                              <w:trPr>
                                <w:trHeight w:val="720"/>
                              </w:trPr>
                              <w:tc>
                                <w:tcPr>
                                  <w:tcW w:w="4681" w:type="dxa"/>
                                  <w:gridSpan w:val="3"/>
                                  <w:tcBorders>
                                    <w:bottom w:val="nil"/>
                                  </w:tcBorders>
                                  <w:shd w:val="clear" w:color="auto" w:fill="E0E0E0"/>
                                </w:tcPr>
                                <w:p w14:paraId="1B88193F" w14:textId="77777777" w:rsidR="006A4D51" w:rsidRPr="00583AA4" w:rsidRDefault="006A4D51" w:rsidP="006A4D51">
                                  <w:pPr>
                                    <w:pStyle w:val="TableParagraph"/>
                                    <w:tabs>
                                      <w:tab w:val="left" w:pos="2471"/>
                                      <w:tab w:val="left" w:pos="3911"/>
                                    </w:tabs>
                                    <w:spacing w:before="32"/>
                                    <w:rPr>
                                      <w:position w:val="1"/>
                                      <w:sz w:val="18"/>
                                      <w:szCs w:val="18"/>
                                    </w:rPr>
                                  </w:pP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MDT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Use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>Only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position w:val="1"/>
                                      <w:sz w:val="18"/>
                                      <w:szCs w:val="18"/>
                                    </w:rPr>
                                    <w:t xml:space="preserve">               Permit #: ______________</w:t>
                                  </w:r>
                                </w:p>
                                <w:p w14:paraId="4F3D58FB" w14:textId="070A5CC0" w:rsidR="006A4D51" w:rsidRPr="00C8054A" w:rsidRDefault="007461D6" w:rsidP="006A4D51">
                                  <w:pPr>
                                    <w:pStyle w:val="TableParagraph"/>
                                    <w:tabs>
                                      <w:tab w:val="left" w:pos="2496"/>
                                    </w:tabs>
                                    <w:spacing w:before="110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-931041567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 w:rsidRPr="00C8054A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 xml:space="preserve">Approved   </w:t>
                                  </w: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1986121456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>Denied    Date: _________________</w:t>
                                  </w:r>
                                </w:p>
                              </w:tc>
                            </w:tr>
                            <w:tr w:rsidR="006A4D51" w14:paraId="72AA7435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3070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25B5CDC1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Agent</w:t>
                                  </w:r>
                                </w:p>
                              </w:tc>
                              <w:tc>
                                <w:tcPr>
                                  <w:tcW w:w="1611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E0E0E0"/>
                                </w:tcPr>
                                <w:p w14:paraId="4AA3380F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A4D51" w14:paraId="14A459D4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1608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10391084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Supervisor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gridSpan w:val="2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  <w:shd w:val="clear" w:color="auto" w:fill="E0E0E0"/>
                                </w:tcPr>
                                <w:p w14:paraId="783B43C8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EE705D" w14:textId="77777777" w:rsidR="004F7987" w:rsidRDefault="004F7987" w:rsidP="004F798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A8B405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348.25pt;margin-top:-2.85pt;width:240.5pt;height:72.2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08"/>
                        <w:gridCol w:w="1462"/>
                        <w:gridCol w:w="1611"/>
                      </w:tblGrid>
                      <w:tr w:rsidR="006A4D51" w14:paraId="7F8B7FE1" w14:textId="77777777" w:rsidTr="00317103">
                        <w:trPr>
                          <w:trHeight w:val="720"/>
                        </w:trPr>
                        <w:tc>
                          <w:tcPr>
                            <w:tcW w:w="4681" w:type="dxa"/>
                            <w:gridSpan w:val="3"/>
                            <w:tcBorders>
                              <w:bottom w:val="nil"/>
                            </w:tcBorders>
                            <w:shd w:val="clear" w:color="auto" w:fill="E0E0E0"/>
                          </w:tcPr>
                          <w:p w14:paraId="1B88193F" w14:textId="77777777" w:rsidR="006A4D51" w:rsidRPr="00583AA4" w:rsidRDefault="006A4D51" w:rsidP="006A4D51">
                            <w:pPr>
                              <w:pStyle w:val="TableParagraph"/>
                              <w:tabs>
                                <w:tab w:val="left" w:pos="2471"/>
                                <w:tab w:val="left" w:pos="3911"/>
                              </w:tabs>
                              <w:spacing w:before="32"/>
                              <w:rPr>
                                <w:position w:val="1"/>
                                <w:sz w:val="18"/>
                                <w:szCs w:val="18"/>
                              </w:rPr>
                            </w:pP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MDT</w:t>
                            </w:r>
                            <w:r w:rsidRPr="00C8054A">
                              <w:rPr>
                                <w:b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Use</w:t>
                            </w:r>
                            <w:r w:rsidRPr="00C8054A">
                              <w:rPr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Only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  <w:position w:val="1"/>
                                <w:sz w:val="18"/>
                                <w:szCs w:val="18"/>
                              </w:rPr>
                              <w:t xml:space="preserve">               Permit #: ______________</w:t>
                            </w:r>
                          </w:p>
                          <w:p w14:paraId="4F3D58FB" w14:textId="070A5CC0" w:rsidR="006A4D51" w:rsidRPr="00C8054A" w:rsidRDefault="007461D6" w:rsidP="006A4D51">
                            <w:pPr>
                              <w:pStyle w:val="TableParagraph"/>
                              <w:tabs>
                                <w:tab w:val="left" w:pos="2496"/>
                              </w:tabs>
                              <w:spacing w:before="110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-93104156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 w:rsidRPr="00C8054A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 xml:space="preserve">Approved   </w:t>
                            </w: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198612145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>Denied    Date: _________________</w:t>
                            </w:r>
                          </w:p>
                        </w:tc>
                      </w:tr>
                      <w:tr w:rsidR="006A4D51" w14:paraId="72AA7435" w14:textId="77777777" w:rsidTr="00F33CFC">
                        <w:trPr>
                          <w:trHeight w:val="331"/>
                        </w:trPr>
                        <w:tc>
                          <w:tcPr>
                            <w:tcW w:w="3070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E0E0E0"/>
                          </w:tcPr>
                          <w:p w14:paraId="25B5CDC1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Agent</w:t>
                            </w:r>
                          </w:p>
                        </w:tc>
                        <w:tc>
                          <w:tcPr>
                            <w:tcW w:w="1611" w:type="dxa"/>
                            <w:tcBorders>
                              <w:top w:val="nil"/>
                              <w:left w:val="nil"/>
                            </w:tcBorders>
                            <w:shd w:val="clear" w:color="auto" w:fill="E0E0E0"/>
                          </w:tcPr>
                          <w:p w14:paraId="4AA3380F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A4D51" w14:paraId="14A459D4" w14:textId="77777777" w:rsidTr="00F33CFC">
                        <w:trPr>
                          <w:trHeight w:val="331"/>
                        </w:trPr>
                        <w:tc>
                          <w:tcPr>
                            <w:tcW w:w="1608" w:type="dxa"/>
                            <w:tcBorders>
                              <w:top w:val="nil"/>
                              <w:right w:val="nil"/>
                            </w:tcBorders>
                            <w:shd w:val="clear" w:color="auto" w:fill="E0E0E0"/>
                          </w:tcPr>
                          <w:p w14:paraId="10391084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Supervisor</w:t>
                            </w:r>
                          </w:p>
                        </w:tc>
                        <w:tc>
                          <w:tcPr>
                            <w:tcW w:w="3073" w:type="dxa"/>
                            <w:gridSpan w:val="2"/>
                            <w:tcBorders>
                              <w:left w:val="nil"/>
                              <w:bottom w:val="single" w:sz="4" w:space="0" w:color="auto"/>
                            </w:tcBorders>
                            <w:shd w:val="clear" w:color="auto" w:fill="E0E0E0"/>
                          </w:tcPr>
                          <w:p w14:paraId="783B43C8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6EE705D" w14:textId="77777777" w:rsidR="004F7987" w:rsidRDefault="004F7987" w:rsidP="004F798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28E5799" w14:textId="683D83EC" w:rsidR="00374A5A" w:rsidRDefault="002A4EE7" w:rsidP="00BC65E0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SIGN OWNER/APPLICANT</w:t>
      </w:r>
    </w:p>
    <w:p w14:paraId="73AA08AF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4145"/>
      </w:tblGrid>
      <w:tr w:rsidR="00374A5A" w14:paraId="77528747" w14:textId="77777777" w:rsidTr="00D963C9">
        <w:trPr>
          <w:trHeight w:val="360"/>
        </w:trPr>
        <w:tc>
          <w:tcPr>
            <w:tcW w:w="1435" w:type="dxa"/>
          </w:tcPr>
          <w:p w14:paraId="1848F96C" w14:textId="77777777" w:rsidR="00374A5A" w:rsidRPr="00214761" w:rsidRDefault="00374A5A" w:rsidP="00D963C9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14:paraId="42955E61" w14:textId="77777777" w:rsidR="00374A5A" w:rsidRDefault="00374A5A" w:rsidP="00D963C9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374A5A" w14:paraId="423BC3DE" w14:textId="77777777" w:rsidTr="00D963C9">
        <w:tc>
          <w:tcPr>
            <w:tcW w:w="1435" w:type="dxa"/>
          </w:tcPr>
          <w:p w14:paraId="341C990B" w14:textId="77777777" w:rsidR="00374A5A" w:rsidRPr="00214761" w:rsidRDefault="00374A5A" w:rsidP="00D963C9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4828045A" w14:textId="77777777" w:rsidR="00374A5A" w:rsidRDefault="00374A5A" w:rsidP="00D963C9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09D5E6F4" w14:textId="77777777" w:rsidR="00374A5A" w:rsidRDefault="00374A5A" w:rsidP="00374A5A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4145"/>
      </w:tblGrid>
      <w:tr w:rsidR="00522EF5" w14:paraId="425CB322" w14:textId="77777777" w:rsidTr="00522EF5">
        <w:tc>
          <w:tcPr>
            <w:tcW w:w="2016" w:type="dxa"/>
          </w:tcPr>
          <w:p w14:paraId="4B27A092" w14:textId="3581F80D" w:rsidR="00522EF5" w:rsidRPr="00214761" w:rsidRDefault="00522EF5" w:rsidP="008A53B8">
            <w:pPr>
              <w:spacing w:before="149"/>
              <w:rPr>
                <w:b/>
                <w:bCs/>
              </w:rPr>
            </w:pPr>
            <w:r>
              <w:rPr>
                <w:b/>
                <w:bCs/>
              </w:rPr>
              <w:t>Business</w:t>
            </w:r>
            <w:r w:rsidRPr="00214761">
              <w:rPr>
                <w:b/>
                <w:bCs/>
              </w:rPr>
              <w:t xml:space="preserve">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4A47DFAC" w14:textId="77777777" w:rsidR="00522EF5" w:rsidRDefault="00522EF5" w:rsidP="008A53B8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3B26D697" w14:textId="77777777" w:rsidR="00522EF5" w:rsidRDefault="00522EF5" w:rsidP="00374A5A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374A5A" w14:paraId="4175BBC5" w14:textId="77777777" w:rsidTr="00D963C9">
        <w:tc>
          <w:tcPr>
            <w:tcW w:w="1255" w:type="dxa"/>
          </w:tcPr>
          <w:p w14:paraId="6E09E72B" w14:textId="77777777" w:rsidR="00374A5A" w:rsidRPr="00214761" w:rsidRDefault="00374A5A" w:rsidP="00D963C9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0CF6563C" w14:textId="77777777" w:rsidR="00374A5A" w:rsidRDefault="00374A5A" w:rsidP="00D963C9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6156E7C7" w14:textId="77777777" w:rsidR="00374A5A" w:rsidRPr="00BC65E0" w:rsidRDefault="00374A5A" w:rsidP="00D963C9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5E06AF08" w14:textId="77777777" w:rsidR="00374A5A" w:rsidRDefault="00374A5A" w:rsidP="00D963C9">
            <w:pPr>
              <w:pStyle w:val="BodyText"/>
              <w:spacing w:before="52"/>
              <w:rPr>
                <w:b/>
              </w:rPr>
            </w:pPr>
          </w:p>
        </w:tc>
      </w:tr>
      <w:tr w:rsidR="002A4EE7" w14:paraId="3D2542D0" w14:textId="77777777" w:rsidTr="002A4EE7">
        <w:tc>
          <w:tcPr>
            <w:tcW w:w="1255" w:type="dxa"/>
          </w:tcPr>
          <w:p w14:paraId="2E27A140" w14:textId="77777777" w:rsidR="002A4EE7" w:rsidRDefault="002A4EE7" w:rsidP="005B77A5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Seasonal</w:t>
            </w:r>
          </w:p>
          <w:p w14:paraId="699190D6" w14:textId="5C4A6C3F" w:rsidR="002A4EE7" w:rsidRPr="00214761" w:rsidRDefault="002A4EE7" w:rsidP="005B77A5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106E567C" w14:textId="77777777" w:rsidR="002A4EE7" w:rsidRDefault="002A4EE7" w:rsidP="005B77A5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  <w:vAlign w:val="bottom"/>
          </w:tcPr>
          <w:p w14:paraId="73F89D5F" w14:textId="77777777" w:rsidR="002A4EE7" w:rsidRPr="00BC65E0" w:rsidRDefault="002A4EE7" w:rsidP="002A4EE7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23BA4CE9" w14:textId="77777777" w:rsidR="002A4EE7" w:rsidRDefault="002A4EE7" w:rsidP="005B77A5">
            <w:pPr>
              <w:pStyle w:val="BodyText"/>
              <w:spacing w:before="52"/>
              <w:rPr>
                <w:b/>
              </w:rPr>
            </w:pPr>
          </w:p>
        </w:tc>
      </w:tr>
    </w:tbl>
    <w:p w14:paraId="597A810B" w14:textId="77777777" w:rsidR="002A4EE7" w:rsidRDefault="002A4EE7" w:rsidP="00374A5A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374A5A" w14:paraId="553F1EE5" w14:textId="77777777" w:rsidTr="00374A5A">
        <w:trPr>
          <w:trHeight w:val="288"/>
        </w:trPr>
        <w:tc>
          <w:tcPr>
            <w:tcW w:w="864" w:type="dxa"/>
            <w:vAlign w:val="bottom"/>
          </w:tcPr>
          <w:p w14:paraId="128F4435" w14:textId="77777777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bookmarkStart w:id="0" w:name="_Hlk207015144"/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1D386C23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18994E1D" w14:textId="77777777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4C566861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29EF33C5" w14:textId="0D2BEC80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584" w:type="dxa"/>
            <w:vAlign w:val="bottom"/>
          </w:tcPr>
          <w:p w14:paraId="58A1E0EF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  <w:bookmarkEnd w:id="0"/>
    </w:tbl>
    <w:p w14:paraId="1F1181C7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456"/>
      </w:tblGrid>
      <w:tr w:rsidR="00B63B6E" w14:paraId="123B18A2" w14:textId="77777777" w:rsidTr="00B63B6E">
        <w:trPr>
          <w:trHeight w:val="288"/>
        </w:trPr>
        <w:tc>
          <w:tcPr>
            <w:tcW w:w="1584" w:type="dxa"/>
            <w:vAlign w:val="bottom"/>
          </w:tcPr>
          <w:p w14:paraId="23AEEC17" w14:textId="72CA033E" w:rsidR="00B63B6E" w:rsidRPr="00BC65E0" w:rsidRDefault="00B63B6E" w:rsidP="008A53B8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proofErr w:type="gramStart"/>
            <w:r>
              <w:rPr>
                <w:b/>
                <w:position w:val="5"/>
              </w:rPr>
              <w:t>Permit #(</w:t>
            </w:r>
            <w:proofErr w:type="gramEnd"/>
            <w:r>
              <w:rPr>
                <w:b/>
                <w:position w:val="5"/>
              </w:rPr>
              <w:t>s)</w:t>
            </w:r>
            <w:r w:rsidRPr="00BC65E0">
              <w:rPr>
                <w:b/>
                <w:position w:val="5"/>
              </w:rPr>
              <w:t>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08A3E2A9" w14:textId="77777777" w:rsidR="00B63B6E" w:rsidRDefault="00B63B6E" w:rsidP="008A53B8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5AB16203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p w14:paraId="302AD5CB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p w14:paraId="3F6957C8" w14:textId="6D21026D" w:rsidR="00B63B6E" w:rsidRDefault="002A4EE7" w:rsidP="00BC65E0">
      <w:pPr>
        <w:rPr>
          <w:spacing w:val="-4"/>
        </w:rPr>
      </w:pPr>
      <w:r>
        <w:rPr>
          <w:spacing w:val="-4"/>
        </w:rPr>
        <w:t xml:space="preserve">Tag replacement fee is </w:t>
      </w:r>
      <w:r w:rsidRPr="002A4EE7">
        <w:rPr>
          <w:b/>
          <w:bCs/>
          <w:spacing w:val="-4"/>
          <w:u w:val="single"/>
        </w:rPr>
        <w:t>$20</w:t>
      </w:r>
      <w:r>
        <w:rPr>
          <w:spacing w:val="-4"/>
        </w:rPr>
        <w:t xml:space="preserve"> payable to:</w:t>
      </w:r>
    </w:p>
    <w:p w14:paraId="5A4643AF" w14:textId="75ABA16A" w:rsidR="002A4EE7" w:rsidRDefault="002A4EE7" w:rsidP="00BC65E0">
      <w:pPr>
        <w:rPr>
          <w:spacing w:val="-4"/>
        </w:rPr>
      </w:pPr>
      <w:r>
        <w:rPr>
          <w:spacing w:val="-4"/>
        </w:rPr>
        <w:tab/>
        <w:t>Montana Department of Transportation</w:t>
      </w:r>
    </w:p>
    <w:p w14:paraId="72DCC862" w14:textId="6B96D2AA" w:rsidR="002A4EE7" w:rsidRDefault="002A4EE7" w:rsidP="00BC65E0">
      <w:pPr>
        <w:rPr>
          <w:spacing w:val="-4"/>
        </w:rPr>
      </w:pPr>
      <w:r>
        <w:rPr>
          <w:spacing w:val="-4"/>
        </w:rPr>
        <w:tab/>
        <w:t>Outdoor Advertising Control</w:t>
      </w:r>
    </w:p>
    <w:p w14:paraId="2E62C871" w14:textId="3FCC5F37" w:rsidR="002A4EE7" w:rsidRDefault="002A4EE7" w:rsidP="00BC65E0">
      <w:pPr>
        <w:rPr>
          <w:spacing w:val="-4"/>
        </w:rPr>
      </w:pPr>
      <w:r>
        <w:rPr>
          <w:spacing w:val="-4"/>
        </w:rPr>
        <w:tab/>
        <w:t>2701 Prospect Avenue</w:t>
      </w:r>
    </w:p>
    <w:p w14:paraId="6EAB1285" w14:textId="23C46510" w:rsidR="002A4EE7" w:rsidRDefault="002A4EE7" w:rsidP="00BC65E0">
      <w:pPr>
        <w:rPr>
          <w:spacing w:val="-4"/>
        </w:rPr>
      </w:pPr>
      <w:r>
        <w:rPr>
          <w:spacing w:val="-4"/>
        </w:rPr>
        <w:tab/>
        <w:t>PO Box 201001</w:t>
      </w:r>
    </w:p>
    <w:p w14:paraId="1D787A43" w14:textId="6E8D5D8B" w:rsidR="002A4EE7" w:rsidRDefault="002A4EE7" w:rsidP="00BC65E0">
      <w:pPr>
        <w:rPr>
          <w:spacing w:val="-4"/>
        </w:rPr>
      </w:pPr>
      <w:r>
        <w:rPr>
          <w:spacing w:val="-4"/>
        </w:rPr>
        <w:tab/>
        <w:t>Helena, MT 59620-1001</w:t>
      </w:r>
    </w:p>
    <w:p w14:paraId="0691303C" w14:textId="77777777" w:rsidR="002A4EE7" w:rsidRDefault="002A4EE7" w:rsidP="00BC65E0">
      <w:pPr>
        <w:rPr>
          <w:spacing w:val="-4"/>
        </w:rPr>
      </w:pPr>
    </w:p>
    <w:p w14:paraId="50C781F5" w14:textId="32BE6799" w:rsidR="002A4EE7" w:rsidRDefault="002A4EE7" w:rsidP="00BC65E0">
      <w:pPr>
        <w:rPr>
          <w:spacing w:val="-4"/>
        </w:rPr>
      </w:pPr>
      <w:r>
        <w:rPr>
          <w:spacing w:val="-4"/>
        </w:rPr>
        <w:t xml:space="preserve">If you would like to pay this invoice with a credit card or e-check, please log into your sign owner dashboard and click on the Payment Due button.  For questions, contact OAC support at </w:t>
      </w:r>
      <w:hyperlink r:id="rId9" w:history="1">
        <w:r w:rsidRPr="00922D11">
          <w:rPr>
            <w:rStyle w:val="Hyperlink"/>
            <w:spacing w:val="-4"/>
          </w:rPr>
          <w:t>mdtoacctrl@mt.gov</w:t>
        </w:r>
      </w:hyperlink>
      <w:r>
        <w:rPr>
          <w:spacing w:val="-4"/>
        </w:rPr>
        <w:t xml:space="preserve"> or call (406) 444-7232.</w:t>
      </w:r>
    </w:p>
    <w:p w14:paraId="06504C04" w14:textId="77777777" w:rsidR="002A4EE7" w:rsidRDefault="002A4EE7" w:rsidP="00BC65E0">
      <w:pPr>
        <w:rPr>
          <w:spacing w:val="-4"/>
        </w:rPr>
      </w:pPr>
    </w:p>
    <w:p w14:paraId="5C4363CD" w14:textId="5A371E79" w:rsidR="002A4EE7" w:rsidRDefault="002A4EE7" w:rsidP="00BC65E0">
      <w:pPr>
        <w:rPr>
          <w:color w:val="EE0000"/>
          <w:spacing w:val="-4"/>
        </w:rPr>
      </w:pPr>
      <w:r>
        <w:rPr>
          <w:color w:val="EE0000"/>
          <w:spacing w:val="-4"/>
        </w:rPr>
        <w:t>Note: The statement below must be executed by the owner or other authorized representative of the business, corporation or individual holding the permit.</w:t>
      </w:r>
    </w:p>
    <w:p w14:paraId="15B350C1" w14:textId="77777777" w:rsidR="002A4EE7" w:rsidRDefault="002A4EE7" w:rsidP="00BC65E0">
      <w:pPr>
        <w:rPr>
          <w:color w:val="EE0000"/>
          <w:spacing w:val="-4"/>
        </w:rPr>
      </w:pPr>
    </w:p>
    <w:p w14:paraId="4193B297" w14:textId="0B94D053" w:rsidR="002A4EE7" w:rsidRDefault="002A4EE7" w:rsidP="00BC65E0">
      <w:pPr>
        <w:rPr>
          <w:i/>
          <w:iCs/>
          <w:spacing w:val="-4"/>
        </w:rPr>
      </w:pPr>
      <w:r>
        <w:rPr>
          <w:i/>
          <w:iCs/>
          <w:spacing w:val="-4"/>
        </w:rPr>
        <w:t xml:space="preserve">I hereby certify that the above-referenced permit tag has been lost, stolen or destroyed, and a replacement is required.  </w:t>
      </w:r>
      <w:proofErr w:type="gramStart"/>
      <w:r>
        <w:rPr>
          <w:i/>
          <w:iCs/>
          <w:spacing w:val="-4"/>
        </w:rPr>
        <w:t>I further</w:t>
      </w:r>
      <w:proofErr w:type="gramEnd"/>
      <w:r>
        <w:rPr>
          <w:i/>
          <w:iCs/>
          <w:spacing w:val="-4"/>
        </w:rPr>
        <w:t xml:space="preserve"> certify that I am authorized to sign this statement on behalf of:</w:t>
      </w:r>
    </w:p>
    <w:p w14:paraId="524D8B44" w14:textId="77777777" w:rsidR="002A4EE7" w:rsidRDefault="002A4EE7" w:rsidP="00BC65E0">
      <w:pPr>
        <w:rPr>
          <w:i/>
          <w:iCs/>
          <w:spacing w:val="-4"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10696"/>
      </w:tblGrid>
      <w:tr w:rsidR="002A4EE7" w:rsidRPr="00E62299" w14:paraId="725FA127" w14:textId="77777777" w:rsidTr="005B77A5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41828" w14:textId="33A59CBA" w:rsidR="002A4EE7" w:rsidRPr="00E62299" w:rsidRDefault="002A4EE7" w:rsidP="005B77A5">
            <w:pPr>
              <w:rPr>
                <w:b/>
                <w:bCs/>
              </w:rPr>
            </w:pPr>
            <w:r>
              <w:rPr>
                <w:b/>
                <w:bCs/>
              </w:rPr>
              <w:t>Name of business, corporation or individual holding permit:</w:t>
            </w:r>
          </w:p>
        </w:tc>
      </w:tr>
      <w:tr w:rsidR="002A4EE7" w:rsidRPr="00E62299" w14:paraId="3FF391EB" w14:textId="77777777" w:rsidTr="005B77A5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6414A" w14:textId="77777777" w:rsidR="002A4EE7" w:rsidRPr="00E62299" w:rsidRDefault="002A4EE7" w:rsidP="005B77A5"/>
        </w:tc>
      </w:tr>
    </w:tbl>
    <w:p w14:paraId="71A5A95B" w14:textId="77777777" w:rsidR="002A4EE7" w:rsidRPr="002A4EE7" w:rsidRDefault="002A4EE7" w:rsidP="00BC65E0">
      <w:pPr>
        <w:rPr>
          <w:i/>
          <w:iCs/>
          <w:spacing w:val="-4"/>
        </w:rPr>
      </w:pPr>
    </w:p>
    <w:p w14:paraId="77F8FD3C" w14:textId="77777777" w:rsidR="00B63B6E" w:rsidRDefault="00B63B6E" w:rsidP="00321711">
      <w:pPr>
        <w:spacing w:line="249" w:lineRule="auto"/>
        <w:ind w:right="360"/>
        <w:rPr>
          <w:i/>
          <w:sz w:val="16"/>
        </w:rPr>
      </w:pPr>
    </w:p>
    <w:p w14:paraId="7CEBF973" w14:textId="164BE0BA" w:rsidR="00321711" w:rsidRDefault="00321711" w:rsidP="00321711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03CDAB5D" w14:textId="77777777" w:rsidR="00321711" w:rsidRDefault="00321711" w:rsidP="00321711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321711" w:rsidRPr="00E62299" w14:paraId="1207F52D" w14:textId="77777777" w:rsidTr="00620BA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3C88F" w14:textId="77777777" w:rsidR="00321711" w:rsidRPr="00E62299" w:rsidRDefault="00321711" w:rsidP="00620BA7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1A1CB26" w14:textId="77777777" w:rsidR="00321711" w:rsidRPr="00E62299" w:rsidRDefault="00321711" w:rsidP="00620BA7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FB494B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37AFF1" w14:textId="77777777" w:rsidR="00321711" w:rsidRPr="00E62299" w:rsidRDefault="00321711" w:rsidP="00620BA7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658765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321711" w:rsidRPr="00E62299" w14:paraId="73865EAF" w14:textId="77777777" w:rsidTr="00620BA7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57DC3" w14:textId="77777777" w:rsidR="00321711" w:rsidRPr="00E62299" w:rsidRDefault="00321711" w:rsidP="00620BA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68772" w14:textId="77777777" w:rsidR="00321711" w:rsidRPr="00E62299" w:rsidRDefault="00321711" w:rsidP="00620BA7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6DF94" w14:textId="77777777" w:rsidR="00321711" w:rsidRPr="00E62299" w:rsidRDefault="00321711" w:rsidP="00620BA7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C0F54" w14:textId="77777777" w:rsidR="00321711" w:rsidRPr="00E62299" w:rsidRDefault="00321711" w:rsidP="00620BA7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4C5D5" w14:textId="77777777" w:rsidR="00321711" w:rsidRPr="00E62299" w:rsidRDefault="00321711" w:rsidP="00620BA7">
            <w:pPr>
              <w:jc w:val="center"/>
            </w:pPr>
          </w:p>
        </w:tc>
      </w:tr>
    </w:tbl>
    <w:p w14:paraId="214741F3" w14:textId="77777777" w:rsidR="00B87CDC" w:rsidRPr="00B87CDC" w:rsidRDefault="00B87CDC" w:rsidP="00B63B6E">
      <w:pPr>
        <w:widowControl/>
        <w:snapToGrid/>
        <w:spacing w:after="200" w:line="276" w:lineRule="auto"/>
      </w:pPr>
    </w:p>
    <w:sectPr w:rsidR="00B87CDC" w:rsidRPr="00B87CDC" w:rsidSect="00214761">
      <w:footerReference w:type="default" r:id="rId10"/>
      <w:headerReference w:type="first" r:id="rId11"/>
      <w:pgSz w:w="12240" w:h="15840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DA23F" w14:textId="77777777" w:rsidR="00260888" w:rsidRDefault="00260888" w:rsidP="00D1412E">
      <w:r>
        <w:separator/>
      </w:r>
    </w:p>
  </w:endnote>
  <w:endnote w:type="continuationSeparator" w:id="0">
    <w:p w14:paraId="222B7020" w14:textId="77777777" w:rsidR="00260888" w:rsidRDefault="00260888" w:rsidP="00D1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E5C8" w14:textId="6C9DC50B" w:rsidR="00C02DA9" w:rsidRDefault="00B83944" w:rsidP="00B83944">
    <w:pPr>
      <w:pStyle w:val="Footer"/>
      <w:tabs>
        <w:tab w:val="clear" w:pos="9360"/>
        <w:tab w:val="right" w:pos="10800"/>
      </w:tabs>
    </w:pPr>
    <w:r>
      <w:tab/>
    </w:r>
    <w:r>
      <w:tab/>
    </w:r>
    <w:r w:rsidR="00C02DA9">
      <w:t xml:space="preserve">Page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PAGE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1</w:t>
    </w:r>
    <w:r w:rsidR="00C02DA9">
      <w:rPr>
        <w:b/>
        <w:bCs/>
      </w:rPr>
      <w:fldChar w:fldCharType="end"/>
    </w:r>
    <w:r w:rsidR="00C02DA9">
      <w:t xml:space="preserve"> of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NUMPAGES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2</w:t>
    </w:r>
    <w:r w:rsidR="00C02DA9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ACB61" w14:textId="77777777" w:rsidR="00260888" w:rsidRDefault="00260888" w:rsidP="00D1412E">
      <w:r>
        <w:separator/>
      </w:r>
    </w:p>
  </w:footnote>
  <w:footnote w:type="continuationSeparator" w:id="0">
    <w:p w14:paraId="68926212" w14:textId="77777777" w:rsidR="00260888" w:rsidRDefault="00260888" w:rsidP="00D1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303"/>
      <w:gridCol w:w="1235"/>
      <w:gridCol w:w="6030"/>
      <w:gridCol w:w="2430"/>
    </w:tblGrid>
    <w:tr w:rsidR="00B83944" w14:paraId="4E4EF4D7" w14:textId="77777777" w:rsidTr="00BC65E0">
      <w:trPr>
        <w:trHeight w:val="811"/>
      </w:trPr>
      <w:tc>
        <w:tcPr>
          <w:tcW w:w="2538" w:type="dxa"/>
          <w:gridSpan w:val="2"/>
          <w:vAlign w:val="center"/>
        </w:tcPr>
        <w:p w14:paraId="0D7D78BD" w14:textId="6CF5F6D8" w:rsidR="00B83944" w:rsidRDefault="007461D6" w:rsidP="00376FBC">
          <w:pPr>
            <w:pStyle w:val="Header"/>
          </w:pPr>
          <w:r>
            <w:rPr>
              <w:noProof/>
            </w:rPr>
            <w:drawing>
              <wp:inline distT="0" distB="0" distL="0" distR="0" wp14:anchorId="330BA9CA" wp14:editId="617D84D2">
                <wp:extent cx="1406106" cy="448024"/>
                <wp:effectExtent l="0" t="0" r="3810" b="9525"/>
                <wp:docPr id="1933841846" name="Picture 1" descr="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3841846" name="Picture 1" descr="Logo&#10;&#10;AI-generated content may be incorrect.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9709" cy="4523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30" w:type="dxa"/>
          <w:vMerge w:val="restart"/>
          <w:vAlign w:val="center"/>
        </w:tcPr>
        <w:p w14:paraId="2F9BA732" w14:textId="77777777" w:rsidR="00B83944" w:rsidRDefault="00B83944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AD5A22">
            <w:rPr>
              <w:rFonts w:ascii="Arial" w:hAnsi="Arial" w:cs="Arial"/>
              <w:b/>
              <w:sz w:val="28"/>
              <w:szCs w:val="28"/>
            </w:rPr>
            <w:t>Montana Department of Transportation</w:t>
          </w:r>
        </w:p>
        <w:p w14:paraId="5B248D7B" w14:textId="77777777" w:rsidR="00BC65E0" w:rsidRDefault="00BC65E0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CC48780" w14:textId="0E3939BC" w:rsidR="00284FB8" w:rsidRPr="00284FB8" w:rsidRDefault="00522EF5" w:rsidP="00522EF5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 xml:space="preserve">Permit </w:t>
          </w:r>
          <w:r w:rsidR="002A4EE7">
            <w:rPr>
              <w:rFonts w:ascii="Arial" w:hAnsi="Arial" w:cs="Arial"/>
              <w:b/>
              <w:sz w:val="28"/>
              <w:szCs w:val="28"/>
            </w:rPr>
            <w:t>Tag Replacement Request</w:t>
          </w:r>
        </w:p>
      </w:tc>
      <w:tc>
        <w:tcPr>
          <w:tcW w:w="2430" w:type="dxa"/>
          <w:vMerge w:val="restart"/>
          <w:vAlign w:val="center"/>
        </w:tcPr>
        <w:p w14:paraId="724A5CCD" w14:textId="77777777" w:rsidR="00B83944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BC65E0">
            <w:rPr>
              <w:rFonts w:ascii="Arial" w:hAnsi="Arial" w:cs="Arial"/>
              <w:sz w:val="16"/>
              <w:szCs w:val="16"/>
            </w:rPr>
            <w:t>Submit</w:t>
          </w:r>
          <w:r>
            <w:rPr>
              <w:rFonts w:ascii="Arial" w:hAnsi="Arial" w:cs="Arial"/>
              <w:sz w:val="16"/>
              <w:szCs w:val="16"/>
            </w:rPr>
            <w:t xml:space="preserve"> completed form to:</w:t>
          </w:r>
        </w:p>
        <w:p w14:paraId="22FC8F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Outdoor Advertising Control</w:t>
          </w:r>
        </w:p>
        <w:p w14:paraId="712F53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  <w:p w14:paraId="41A16CE8" w14:textId="721E4303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hyperlink r:id="rId2" w:history="1">
            <w:r w:rsidRPr="006C547B">
              <w:rPr>
                <w:rStyle w:val="Hyperlink"/>
                <w:rFonts w:ascii="Arial" w:hAnsi="Arial" w:cs="Arial"/>
                <w:sz w:val="16"/>
                <w:szCs w:val="16"/>
              </w:rPr>
              <w:t>mdtoacctrl@mt.gov</w:t>
            </w:r>
          </w:hyperlink>
        </w:p>
        <w:p w14:paraId="5E8C7AC6" w14:textId="3E3BC4E7" w:rsidR="00BC65E0" w:rsidRP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B83944" w14:paraId="2AB1CA16" w14:textId="77777777">
      <w:trPr>
        <w:trHeight w:val="222"/>
      </w:trPr>
      <w:tc>
        <w:tcPr>
          <w:tcW w:w="1303" w:type="dxa"/>
          <w:vAlign w:val="bottom"/>
        </w:tcPr>
        <w:p w14:paraId="4613C00F" w14:textId="194CE9D0" w:rsidR="00B83944" w:rsidRPr="00B021CC" w:rsidRDefault="00B83944" w:rsidP="00376FBC">
          <w:pPr>
            <w:spacing w:before="60" w:line="259" w:lineRule="auto"/>
            <w:ind w:left="29"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>MDT</w:t>
          </w:r>
          <w:r w:rsidRPr="00B021CC">
            <w:rPr>
              <w:spacing w:val="-13"/>
              <w:sz w:val="16"/>
              <w:szCs w:val="16"/>
            </w:rPr>
            <w:t>-</w:t>
          </w:r>
          <w:r w:rsidR="00B87CDC">
            <w:rPr>
              <w:spacing w:val="-13"/>
              <w:sz w:val="16"/>
              <w:szCs w:val="16"/>
            </w:rPr>
            <w:t>ROW</w:t>
          </w:r>
          <w:r w:rsidR="00BC65E0">
            <w:rPr>
              <w:spacing w:val="-13"/>
              <w:sz w:val="16"/>
              <w:szCs w:val="16"/>
            </w:rPr>
            <w:t>-</w:t>
          </w:r>
          <w:r w:rsidR="002A4EE7">
            <w:rPr>
              <w:spacing w:val="-13"/>
              <w:sz w:val="16"/>
              <w:szCs w:val="16"/>
            </w:rPr>
            <w:t>018</w:t>
          </w:r>
        </w:p>
      </w:tc>
      <w:tc>
        <w:tcPr>
          <w:tcW w:w="1235" w:type="dxa"/>
          <w:vAlign w:val="bottom"/>
        </w:tcPr>
        <w:p w14:paraId="7EBBE520" w14:textId="2E5BBFBD" w:rsidR="00B83944" w:rsidRPr="00B021CC" w:rsidRDefault="00BC65E0" w:rsidP="00376FBC">
          <w:pPr>
            <w:spacing w:before="60" w:line="259" w:lineRule="auto"/>
            <w:ind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 xml:space="preserve">Rev. </w:t>
          </w:r>
          <w:r w:rsidR="007461D6">
            <w:rPr>
              <w:spacing w:val="-13"/>
              <w:sz w:val="16"/>
              <w:szCs w:val="16"/>
            </w:rPr>
            <w:t>10</w:t>
          </w:r>
          <w:r>
            <w:rPr>
              <w:spacing w:val="-13"/>
              <w:sz w:val="16"/>
              <w:szCs w:val="16"/>
            </w:rPr>
            <w:t>/2025</w:t>
          </w:r>
        </w:p>
      </w:tc>
      <w:tc>
        <w:tcPr>
          <w:tcW w:w="6030" w:type="dxa"/>
          <w:vMerge/>
          <w:vAlign w:val="bottom"/>
        </w:tcPr>
        <w:p w14:paraId="0951E920" w14:textId="77777777" w:rsidR="00B83944" w:rsidRDefault="00B83944" w:rsidP="00376FBC">
          <w:pPr>
            <w:rPr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266924B4" w14:textId="77777777" w:rsidR="00B83944" w:rsidRDefault="00B83944" w:rsidP="00376FBC">
          <w:pPr>
            <w:pStyle w:val="Header"/>
          </w:pPr>
        </w:p>
      </w:tc>
    </w:tr>
    <w:tr w:rsidR="00B83944" w14:paraId="0A139BCB" w14:textId="77777777">
      <w:trPr>
        <w:trHeight w:val="282"/>
      </w:trPr>
      <w:tc>
        <w:tcPr>
          <w:tcW w:w="2538" w:type="dxa"/>
          <w:gridSpan w:val="2"/>
          <w:vAlign w:val="bottom"/>
        </w:tcPr>
        <w:p w14:paraId="01A2666B" w14:textId="4D594D73" w:rsidR="00B83944" w:rsidRPr="00B021CC" w:rsidRDefault="00B87CDC" w:rsidP="00376FBC">
          <w:pPr>
            <w:spacing w:line="259" w:lineRule="auto"/>
            <w:ind w:left="29" w:right="115"/>
            <w:rPr>
              <w:spacing w:val="-13"/>
              <w:sz w:val="16"/>
              <w:szCs w:val="16"/>
            </w:rPr>
          </w:pPr>
          <w:r w:rsidRPr="00B87CDC">
            <w:rPr>
              <w:spacing w:val="-13"/>
              <w:sz w:val="16"/>
              <w:szCs w:val="16"/>
            </w:rPr>
            <w:t xml:space="preserve">Page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PAGE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1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  <w:r w:rsidRPr="00B87CDC">
            <w:rPr>
              <w:spacing w:val="-13"/>
              <w:sz w:val="16"/>
              <w:szCs w:val="16"/>
            </w:rPr>
            <w:t xml:space="preserve"> of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NUMPAGES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2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</w:p>
      </w:tc>
      <w:tc>
        <w:tcPr>
          <w:tcW w:w="6030" w:type="dxa"/>
          <w:vMerge/>
          <w:vAlign w:val="bottom"/>
        </w:tcPr>
        <w:p w14:paraId="4E3FC1BB" w14:textId="77777777" w:rsidR="00B83944" w:rsidRDefault="00B83944" w:rsidP="00376FBC">
          <w:pPr>
            <w:pStyle w:val="Header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7EF7F8E0" w14:textId="77777777" w:rsidR="00B83944" w:rsidRDefault="00B83944" w:rsidP="00376FBC">
          <w:pPr>
            <w:pStyle w:val="Header"/>
          </w:pPr>
        </w:p>
      </w:tc>
    </w:tr>
  </w:tbl>
  <w:p w14:paraId="2D4C7C4F" w14:textId="77777777" w:rsidR="00B83944" w:rsidRDefault="00B839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A3339"/>
    <w:multiLevelType w:val="hybridMultilevel"/>
    <w:tmpl w:val="8FA8B6E0"/>
    <w:lvl w:ilvl="0" w:tplc="352EB778">
      <w:start w:val="1"/>
      <w:numFmt w:val="decimal"/>
      <w:lvlText w:val="%1."/>
      <w:lvlJc w:val="left"/>
      <w:pPr>
        <w:ind w:left="748" w:hanging="2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BAE5A9A">
      <w:numFmt w:val="bullet"/>
      <w:lvlText w:val="•"/>
      <w:lvlJc w:val="left"/>
      <w:pPr>
        <w:ind w:left="1890" w:hanging="223"/>
      </w:pPr>
      <w:rPr>
        <w:rFonts w:hint="default"/>
        <w:lang w:val="en-US" w:eastAsia="en-US" w:bidi="ar-SA"/>
      </w:rPr>
    </w:lvl>
    <w:lvl w:ilvl="2" w:tplc="3FB8F09E">
      <w:numFmt w:val="bullet"/>
      <w:lvlText w:val="•"/>
      <w:lvlJc w:val="left"/>
      <w:pPr>
        <w:ind w:left="3040" w:hanging="223"/>
      </w:pPr>
      <w:rPr>
        <w:rFonts w:hint="default"/>
        <w:lang w:val="en-US" w:eastAsia="en-US" w:bidi="ar-SA"/>
      </w:rPr>
    </w:lvl>
    <w:lvl w:ilvl="3" w:tplc="864EED24">
      <w:numFmt w:val="bullet"/>
      <w:lvlText w:val="•"/>
      <w:lvlJc w:val="left"/>
      <w:pPr>
        <w:ind w:left="4190" w:hanging="223"/>
      </w:pPr>
      <w:rPr>
        <w:rFonts w:hint="default"/>
        <w:lang w:val="en-US" w:eastAsia="en-US" w:bidi="ar-SA"/>
      </w:rPr>
    </w:lvl>
    <w:lvl w:ilvl="4" w:tplc="435ED840">
      <w:numFmt w:val="bullet"/>
      <w:lvlText w:val="•"/>
      <w:lvlJc w:val="left"/>
      <w:pPr>
        <w:ind w:left="5340" w:hanging="223"/>
      </w:pPr>
      <w:rPr>
        <w:rFonts w:hint="default"/>
        <w:lang w:val="en-US" w:eastAsia="en-US" w:bidi="ar-SA"/>
      </w:rPr>
    </w:lvl>
    <w:lvl w:ilvl="5" w:tplc="A580B926">
      <w:numFmt w:val="bullet"/>
      <w:lvlText w:val="•"/>
      <w:lvlJc w:val="left"/>
      <w:pPr>
        <w:ind w:left="6490" w:hanging="223"/>
      </w:pPr>
      <w:rPr>
        <w:rFonts w:hint="default"/>
        <w:lang w:val="en-US" w:eastAsia="en-US" w:bidi="ar-SA"/>
      </w:rPr>
    </w:lvl>
    <w:lvl w:ilvl="6" w:tplc="77047A0E">
      <w:numFmt w:val="bullet"/>
      <w:lvlText w:val="•"/>
      <w:lvlJc w:val="left"/>
      <w:pPr>
        <w:ind w:left="7640" w:hanging="223"/>
      </w:pPr>
      <w:rPr>
        <w:rFonts w:hint="default"/>
        <w:lang w:val="en-US" w:eastAsia="en-US" w:bidi="ar-SA"/>
      </w:rPr>
    </w:lvl>
    <w:lvl w:ilvl="7" w:tplc="CF2EBAFA">
      <w:numFmt w:val="bullet"/>
      <w:lvlText w:val="•"/>
      <w:lvlJc w:val="left"/>
      <w:pPr>
        <w:ind w:left="8790" w:hanging="223"/>
      </w:pPr>
      <w:rPr>
        <w:rFonts w:hint="default"/>
        <w:lang w:val="en-US" w:eastAsia="en-US" w:bidi="ar-SA"/>
      </w:rPr>
    </w:lvl>
    <w:lvl w:ilvl="8" w:tplc="9320D30E">
      <w:numFmt w:val="bullet"/>
      <w:lvlText w:val="•"/>
      <w:lvlJc w:val="left"/>
      <w:pPr>
        <w:ind w:left="9940" w:hanging="223"/>
      </w:pPr>
      <w:rPr>
        <w:rFonts w:hint="default"/>
        <w:lang w:val="en-US" w:eastAsia="en-US" w:bidi="ar-SA"/>
      </w:rPr>
    </w:lvl>
  </w:abstractNum>
  <w:abstractNum w:abstractNumId="1" w15:restartNumberingAfterBreak="0">
    <w:nsid w:val="5B5F0985"/>
    <w:multiLevelType w:val="hybridMultilevel"/>
    <w:tmpl w:val="14D6B09E"/>
    <w:lvl w:ilvl="0" w:tplc="F64A409A">
      <w:start w:val="1"/>
      <w:numFmt w:val="decimal"/>
      <w:lvlText w:val="%1."/>
      <w:lvlJc w:val="left"/>
      <w:pPr>
        <w:ind w:left="1152" w:hanging="360"/>
      </w:p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 w16cid:durableId="285280987">
    <w:abstractNumId w:val="1"/>
  </w:num>
  <w:num w:numId="2" w16cid:durableId="190706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2E"/>
    <w:rsid w:val="00032DE0"/>
    <w:rsid w:val="00040BBE"/>
    <w:rsid w:val="00042C51"/>
    <w:rsid w:val="00074773"/>
    <w:rsid w:val="000C4627"/>
    <w:rsid w:val="000F6C1B"/>
    <w:rsid w:val="001155D6"/>
    <w:rsid w:val="00123944"/>
    <w:rsid w:val="0015259E"/>
    <w:rsid w:val="00152C1B"/>
    <w:rsid w:val="00166352"/>
    <w:rsid w:val="00174707"/>
    <w:rsid w:val="001D3CE5"/>
    <w:rsid w:val="00214761"/>
    <w:rsid w:val="002278CB"/>
    <w:rsid w:val="00260888"/>
    <w:rsid w:val="00280DC4"/>
    <w:rsid w:val="00284826"/>
    <w:rsid w:val="00284FB8"/>
    <w:rsid w:val="002A4EE7"/>
    <w:rsid w:val="002B0CBA"/>
    <w:rsid w:val="002B1A6E"/>
    <w:rsid w:val="002C1DAC"/>
    <w:rsid w:val="00313F6B"/>
    <w:rsid w:val="00313FC4"/>
    <w:rsid w:val="00321711"/>
    <w:rsid w:val="00344D40"/>
    <w:rsid w:val="00355041"/>
    <w:rsid w:val="0036518E"/>
    <w:rsid w:val="003728CF"/>
    <w:rsid w:val="00374A5A"/>
    <w:rsid w:val="0037628A"/>
    <w:rsid w:val="00376FBC"/>
    <w:rsid w:val="00445071"/>
    <w:rsid w:val="004618C2"/>
    <w:rsid w:val="004864BC"/>
    <w:rsid w:val="00492C69"/>
    <w:rsid w:val="004A4969"/>
    <w:rsid w:val="004B684E"/>
    <w:rsid w:val="004C1B19"/>
    <w:rsid w:val="004F7987"/>
    <w:rsid w:val="00522EF5"/>
    <w:rsid w:val="0054107E"/>
    <w:rsid w:val="00541263"/>
    <w:rsid w:val="00543525"/>
    <w:rsid w:val="00583AA4"/>
    <w:rsid w:val="005845EB"/>
    <w:rsid w:val="00590732"/>
    <w:rsid w:val="005B16EB"/>
    <w:rsid w:val="006404A5"/>
    <w:rsid w:val="00650C27"/>
    <w:rsid w:val="00680ADE"/>
    <w:rsid w:val="006A4D51"/>
    <w:rsid w:val="006C0CB2"/>
    <w:rsid w:val="00733892"/>
    <w:rsid w:val="00735C88"/>
    <w:rsid w:val="007461D6"/>
    <w:rsid w:val="00786A51"/>
    <w:rsid w:val="007C2A25"/>
    <w:rsid w:val="007D430E"/>
    <w:rsid w:val="007D6DF9"/>
    <w:rsid w:val="008423E0"/>
    <w:rsid w:val="00844A41"/>
    <w:rsid w:val="008F1751"/>
    <w:rsid w:val="008F7A10"/>
    <w:rsid w:val="009478FA"/>
    <w:rsid w:val="00965AE1"/>
    <w:rsid w:val="00967351"/>
    <w:rsid w:val="009D49C3"/>
    <w:rsid w:val="009E033D"/>
    <w:rsid w:val="009E5FB6"/>
    <w:rsid w:val="00A550E4"/>
    <w:rsid w:val="00A65C70"/>
    <w:rsid w:val="00A75DE0"/>
    <w:rsid w:val="00AA1B09"/>
    <w:rsid w:val="00AC1C74"/>
    <w:rsid w:val="00AD5A22"/>
    <w:rsid w:val="00B021CC"/>
    <w:rsid w:val="00B07828"/>
    <w:rsid w:val="00B311C8"/>
    <w:rsid w:val="00B36CF9"/>
    <w:rsid w:val="00B45ECB"/>
    <w:rsid w:val="00B63B6E"/>
    <w:rsid w:val="00B83414"/>
    <w:rsid w:val="00B83944"/>
    <w:rsid w:val="00B87CDC"/>
    <w:rsid w:val="00B97525"/>
    <w:rsid w:val="00BC65E0"/>
    <w:rsid w:val="00BD0B4A"/>
    <w:rsid w:val="00BD4AD3"/>
    <w:rsid w:val="00BE57E7"/>
    <w:rsid w:val="00C02DA9"/>
    <w:rsid w:val="00C32A06"/>
    <w:rsid w:val="00C704FD"/>
    <w:rsid w:val="00C975D9"/>
    <w:rsid w:val="00CA62CE"/>
    <w:rsid w:val="00CB065E"/>
    <w:rsid w:val="00CD753F"/>
    <w:rsid w:val="00D1412E"/>
    <w:rsid w:val="00D27DD0"/>
    <w:rsid w:val="00D45047"/>
    <w:rsid w:val="00D60FCA"/>
    <w:rsid w:val="00DB1846"/>
    <w:rsid w:val="00DE6D89"/>
    <w:rsid w:val="00DF302A"/>
    <w:rsid w:val="00E032F8"/>
    <w:rsid w:val="00E068B5"/>
    <w:rsid w:val="00E26D68"/>
    <w:rsid w:val="00E26F73"/>
    <w:rsid w:val="00E563D1"/>
    <w:rsid w:val="00E86143"/>
    <w:rsid w:val="00EF6294"/>
    <w:rsid w:val="00F33CFC"/>
    <w:rsid w:val="00F83FD2"/>
    <w:rsid w:val="00F8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D3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68"/>
    <w:pPr>
      <w:widowControl w:val="0"/>
      <w:snapToGrid w:val="0"/>
      <w:spacing w:after="0" w:line="240" w:lineRule="auto"/>
    </w:pPr>
  </w:style>
  <w:style w:type="paragraph" w:styleId="Heading5">
    <w:name w:val="heading 5"/>
    <w:basedOn w:val="Normal"/>
    <w:next w:val="Normal"/>
    <w:link w:val="Heading5Char"/>
    <w:unhideWhenUsed/>
    <w:qFormat/>
    <w:rsid w:val="00965AE1"/>
    <w:pPr>
      <w:keepNext/>
      <w:tabs>
        <w:tab w:val="center" w:pos="2520"/>
        <w:tab w:val="center" w:leader="underscore" w:pos="6390"/>
        <w:tab w:val="center" w:leader="underscore" w:pos="9360"/>
      </w:tabs>
      <w:jc w:val="center"/>
      <w:outlineLvl w:val="4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1412E"/>
  </w:style>
  <w:style w:type="paragraph" w:styleId="Footer">
    <w:name w:val="footer"/>
    <w:basedOn w:val="Normal"/>
    <w:link w:val="Foot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1412E"/>
  </w:style>
  <w:style w:type="table" w:styleId="TableGrid">
    <w:name w:val="Table Grid"/>
    <w:basedOn w:val="TableNormal"/>
    <w:uiPriority w:val="59"/>
    <w:rsid w:val="00D14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412E"/>
    <w:pPr>
      <w:widowControl/>
      <w:snapToGrid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D1412E"/>
    <w:pPr>
      <w:snapToGri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965AE1"/>
    <w:rPr>
      <w:rFonts w:ascii="Times New Roman" w:eastAsia="Times New Roman" w:hAnsi="Times New Roman" w:cs="Times New Roman"/>
      <w:b/>
      <w:sz w:val="28"/>
      <w:szCs w:val="20"/>
    </w:rPr>
  </w:style>
  <w:style w:type="character" w:styleId="Hyperlink">
    <w:name w:val="Hyperlink"/>
    <w:basedOn w:val="DefaultParagraphFont"/>
    <w:unhideWhenUsed/>
    <w:rsid w:val="00965AE1"/>
    <w:rPr>
      <w:color w:val="0000FF"/>
      <w:u w:val="single"/>
    </w:rPr>
  </w:style>
  <w:style w:type="paragraph" w:customStyle="1" w:styleId="Form-Head">
    <w:name w:val="Form-Head"/>
    <w:basedOn w:val="Normal"/>
    <w:qFormat/>
    <w:rsid w:val="00541263"/>
    <w:pPr>
      <w:jc w:val="center"/>
    </w:pPr>
    <w:rPr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84826"/>
    <w:rPr>
      <w:color w:val="FF0000"/>
    </w:rPr>
  </w:style>
  <w:style w:type="paragraph" w:styleId="BodyText">
    <w:name w:val="Body Text"/>
    <w:basedOn w:val="Normal"/>
    <w:link w:val="BodyTextChar"/>
    <w:uiPriority w:val="1"/>
    <w:qFormat/>
    <w:rsid w:val="004F7987"/>
    <w:pPr>
      <w:autoSpaceDE w:val="0"/>
      <w:autoSpaceDN w:val="0"/>
      <w:snapToGrid/>
    </w:pPr>
    <w:rPr>
      <w:rFonts w:eastAsia="Arial"/>
    </w:rPr>
  </w:style>
  <w:style w:type="character" w:customStyle="1" w:styleId="BodyTextChar">
    <w:name w:val="Body Text Char"/>
    <w:basedOn w:val="DefaultParagraphFont"/>
    <w:link w:val="BodyText"/>
    <w:uiPriority w:val="1"/>
    <w:rsid w:val="004F7987"/>
    <w:rPr>
      <w:rFonts w:eastAsia="Arial"/>
      <w:szCs w:val="20"/>
    </w:rPr>
  </w:style>
  <w:style w:type="paragraph" w:customStyle="1" w:styleId="TableParagraph">
    <w:name w:val="Table Paragraph"/>
    <w:basedOn w:val="Normal"/>
    <w:uiPriority w:val="1"/>
    <w:qFormat/>
    <w:rsid w:val="004F7987"/>
    <w:pPr>
      <w:autoSpaceDE w:val="0"/>
      <w:autoSpaceDN w:val="0"/>
      <w:snapToGrid/>
    </w:pPr>
    <w:rPr>
      <w:rFonts w:eastAsia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344D40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FILEPRINT" wne:name="Project.Module1.FilePri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5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dtoacctrl@mt.gov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dtoacctrl@mt.gov" TargetMode="External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CAF63-7EA3-4DF3-858C-5BB3898C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MDT-ROW-018.dotm</Template>
  <TotalTime>161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Department of Transportation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Yarnall, Sally</dc:creator>
  <cp:keywords/>
  <dc:description/>
  <cp:lastModifiedBy>Brandt, Amber</cp:lastModifiedBy>
  <cp:revision>3</cp:revision>
  <cp:lastPrinted>2025-08-20T14:05:00Z</cp:lastPrinted>
  <dcterms:created xsi:type="dcterms:W3CDTF">2025-08-25T20:37:00Z</dcterms:created>
  <dcterms:modified xsi:type="dcterms:W3CDTF">2025-10-17T21:11:00Z</dcterms:modified>
</cp:coreProperties>
</file>